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6A2" w:rsidRDefault="006B46A2" w:rsidP="00954A52">
      <w:pPr>
        <w:rPr>
          <w:rFonts w:ascii="Arial" w:hAnsi="Arial" w:cs="Arial"/>
          <w:color w:val="FFFFFF"/>
          <w:sz w:val="29"/>
          <w:szCs w:val="29"/>
          <w:lang w:eastAsia="en-GB"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4" o:spid="_x0000_s1026" type="#_x0000_t75" alt="http://imatterwales.files.wordpress.com/2012/09/cropped-jonathan-banner-logo.png" style="position:absolute;margin-left:-4.3pt;margin-top:-41.05pt;width:495.85pt;height:149.75pt;z-index:251642880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">
            <v:imagedata r:id="rId7" o:title=""/>
            <o:lock v:ext="edit" aspectratio="f"/>
          </v:shape>
        </w:pict>
      </w:r>
    </w:p>
    <w:p w:rsidR="006B46A2" w:rsidRDefault="006B46A2" w:rsidP="00954A52">
      <w:pPr>
        <w:rPr>
          <w:rFonts w:ascii="Arial" w:hAnsi="Arial" w:cs="Arial"/>
          <w:color w:val="FFFFFF"/>
          <w:sz w:val="29"/>
          <w:szCs w:val="29"/>
          <w:lang w:eastAsia="en-GB"/>
        </w:rPr>
      </w:pPr>
    </w:p>
    <w:p w:rsidR="006B46A2" w:rsidRDefault="006B46A2" w:rsidP="00954A52">
      <w:pPr>
        <w:rPr>
          <w:rFonts w:ascii="Arial" w:hAnsi="Arial" w:cs="Arial"/>
          <w:color w:val="FFFFFF"/>
          <w:sz w:val="29"/>
          <w:szCs w:val="29"/>
          <w:lang w:eastAsia="en-GB"/>
        </w:rPr>
      </w:pPr>
    </w:p>
    <w:p w:rsidR="006B46A2" w:rsidRDefault="006B46A2" w:rsidP="00954A52">
      <w:pPr>
        <w:rPr>
          <w:rFonts w:ascii="Arial" w:hAnsi="Arial" w:cs="Arial"/>
          <w:color w:val="FFFFFF"/>
          <w:sz w:val="29"/>
          <w:szCs w:val="29"/>
          <w:lang w:eastAsia="en-GB"/>
        </w:rPr>
      </w:pPr>
    </w:p>
    <w:p w:rsidR="006B46A2" w:rsidRDefault="006B46A2" w:rsidP="00954A52">
      <w:pPr>
        <w:rPr>
          <w:rFonts w:ascii="Arial" w:hAnsi="Arial" w:cs="Arial"/>
          <w:color w:val="FFFFFF"/>
          <w:sz w:val="29"/>
          <w:szCs w:val="29"/>
          <w:lang w:eastAsia="en-GB"/>
        </w:rPr>
      </w:pPr>
    </w:p>
    <w:p w:rsidR="006B46A2" w:rsidRPr="003B5CE2" w:rsidRDefault="006B46A2" w:rsidP="00D81726">
      <w:pPr>
        <w:pStyle w:val="Heading1"/>
        <w:rPr>
          <w:rFonts w:ascii="Calibri" w:hAnsi="Calibri"/>
          <w:sz w:val="40"/>
          <w:szCs w:val="40"/>
          <w:lang w:eastAsia="en-GB"/>
        </w:rPr>
      </w:pPr>
    </w:p>
    <w:p w:rsidR="006B46A2" w:rsidRPr="00084FD1" w:rsidRDefault="006B46A2" w:rsidP="00084FD1">
      <w:pPr>
        <w:pStyle w:val="Heading1"/>
        <w:rPr>
          <w:rFonts w:ascii="Calibri" w:hAnsi="Calibri"/>
          <w:color w:val="762283"/>
          <w:sz w:val="56"/>
          <w:szCs w:val="56"/>
          <w:lang w:eastAsia="en-GB"/>
        </w:rPr>
      </w:pPr>
      <w:r w:rsidRPr="00084FD1">
        <w:rPr>
          <w:rFonts w:ascii="Calibri" w:hAnsi="Calibri"/>
          <w:color w:val="762283"/>
          <w:sz w:val="56"/>
          <w:szCs w:val="56"/>
          <w:lang w:eastAsia="en-GB"/>
        </w:rPr>
        <w:t>I matter we matter – questionnaire</w:t>
      </w:r>
    </w:p>
    <w:p w:rsidR="006B46A2" w:rsidRDefault="006B46A2" w:rsidP="00BB167C">
      <w:pPr>
        <w:rPr>
          <w:sz w:val="40"/>
          <w:szCs w:val="40"/>
          <w:lang w:eastAsia="en-GB"/>
        </w:rPr>
      </w:pPr>
    </w:p>
    <w:p w:rsidR="006B46A2" w:rsidRDefault="006B46A2" w:rsidP="00BB167C">
      <w:pPr>
        <w:rPr>
          <w:sz w:val="40"/>
          <w:szCs w:val="40"/>
          <w:lang w:eastAsia="en-GB"/>
        </w:rPr>
      </w:pPr>
      <w:r>
        <w:rPr>
          <w:sz w:val="40"/>
          <w:szCs w:val="40"/>
          <w:lang w:eastAsia="en-GB"/>
        </w:rPr>
        <w:t xml:space="preserve">‘I Matter We Matter’ is a campaign that has been organised by a number Alliances from across </w:t>
      </w:r>
      <w:smartTag w:uri="urn:schemas-microsoft-com:office:smarttags" w:element="place">
        <w:smartTag w:uri="urn:schemas-microsoft-com:office:smarttags" w:element="country-region">
          <w:r>
            <w:rPr>
              <w:sz w:val="40"/>
              <w:szCs w:val="40"/>
              <w:lang w:eastAsia="en-GB"/>
            </w:rPr>
            <w:t>Wales</w:t>
          </w:r>
        </w:smartTag>
      </w:smartTag>
      <w:r>
        <w:rPr>
          <w:sz w:val="40"/>
          <w:szCs w:val="40"/>
          <w:lang w:eastAsia="en-GB"/>
        </w:rPr>
        <w:t xml:space="preserve"> please go to </w:t>
      </w:r>
      <w:hyperlink r:id="rId8" w:history="1">
        <w:r w:rsidRPr="008E5330">
          <w:rPr>
            <w:rStyle w:val="Hyperlink"/>
            <w:sz w:val="40"/>
            <w:szCs w:val="40"/>
            <w:lang w:eastAsia="en-GB"/>
          </w:rPr>
          <w:t>www.Imatterwales.org.uk</w:t>
        </w:r>
      </w:hyperlink>
      <w:r>
        <w:rPr>
          <w:sz w:val="40"/>
          <w:szCs w:val="40"/>
          <w:lang w:eastAsia="en-GB"/>
        </w:rPr>
        <w:t xml:space="preserve"> for more information. </w:t>
      </w:r>
    </w:p>
    <w:p w:rsidR="006B46A2" w:rsidRDefault="006B46A2" w:rsidP="00BB167C">
      <w:pPr>
        <w:rPr>
          <w:sz w:val="40"/>
          <w:szCs w:val="40"/>
          <w:lang w:eastAsia="en-GB"/>
        </w:rPr>
      </w:pPr>
    </w:p>
    <w:p w:rsidR="006B46A2" w:rsidRDefault="006B46A2" w:rsidP="00BB167C">
      <w:pPr>
        <w:rPr>
          <w:sz w:val="40"/>
          <w:szCs w:val="40"/>
          <w:lang w:eastAsia="en-GB"/>
        </w:rPr>
      </w:pPr>
      <w:r>
        <w:rPr>
          <w:sz w:val="40"/>
          <w:szCs w:val="40"/>
          <w:lang w:eastAsia="en-GB"/>
        </w:rPr>
        <w:t xml:space="preserve">We want to make sure that the new Welsh Assembly Government’s Outcomes Framework for Social Care and Wellbeing services is solidly built on the views of people from across </w:t>
      </w:r>
      <w:smartTag w:uri="urn:schemas-microsoft-com:office:smarttags" w:element="place">
        <w:smartTag w:uri="urn:schemas-microsoft-com:office:smarttags" w:element="country-region">
          <w:r>
            <w:rPr>
              <w:sz w:val="40"/>
              <w:szCs w:val="40"/>
              <w:lang w:eastAsia="en-GB"/>
            </w:rPr>
            <w:t>Wales</w:t>
          </w:r>
        </w:smartTag>
      </w:smartTag>
      <w:r>
        <w:rPr>
          <w:sz w:val="40"/>
          <w:szCs w:val="40"/>
          <w:lang w:eastAsia="en-GB"/>
        </w:rPr>
        <w:t xml:space="preserve">. </w:t>
      </w:r>
    </w:p>
    <w:p w:rsidR="006B46A2" w:rsidRDefault="006B46A2" w:rsidP="00BB167C">
      <w:pPr>
        <w:rPr>
          <w:sz w:val="40"/>
          <w:szCs w:val="40"/>
          <w:lang w:eastAsia="en-GB"/>
        </w:rPr>
      </w:pPr>
    </w:p>
    <w:p w:rsidR="006B46A2" w:rsidRPr="00B52DA3" w:rsidRDefault="006B46A2" w:rsidP="00BB167C">
      <w:pPr>
        <w:rPr>
          <w:sz w:val="40"/>
          <w:szCs w:val="40"/>
          <w:lang w:eastAsia="en-GB"/>
        </w:rPr>
      </w:pPr>
      <w:r w:rsidRPr="00B52DA3">
        <w:rPr>
          <w:sz w:val="40"/>
          <w:szCs w:val="40"/>
          <w:lang w:eastAsia="en-GB"/>
        </w:rPr>
        <w:t>The information that you give will only be used to support the ‘I Matter We Matter’ Campaign. Your answers will be used anonymously, unless you agree otherwise.</w:t>
      </w:r>
    </w:p>
    <w:p w:rsidR="006B46A2" w:rsidRPr="00B52DA3" w:rsidRDefault="006B46A2" w:rsidP="00BB167C">
      <w:pPr>
        <w:rPr>
          <w:sz w:val="40"/>
          <w:szCs w:val="40"/>
          <w:lang w:eastAsia="en-GB"/>
        </w:rPr>
      </w:pPr>
    </w:p>
    <w:p w:rsidR="006B46A2" w:rsidRDefault="006B46A2" w:rsidP="003B5CE2">
      <w:pPr>
        <w:rPr>
          <w:sz w:val="40"/>
          <w:szCs w:val="40"/>
          <w:lang w:eastAsia="en-GB"/>
        </w:rPr>
      </w:pPr>
      <w:r w:rsidRPr="00B52DA3">
        <w:rPr>
          <w:sz w:val="40"/>
          <w:szCs w:val="40"/>
          <w:lang w:eastAsia="en-GB"/>
        </w:rPr>
        <w:t>If you decide to stay part of the campaign and share your name and contact details</w:t>
      </w:r>
      <w:r>
        <w:rPr>
          <w:sz w:val="40"/>
          <w:szCs w:val="40"/>
          <w:lang w:eastAsia="en-GB"/>
        </w:rPr>
        <w:t>,</w:t>
      </w:r>
      <w:r w:rsidRPr="00B52DA3">
        <w:rPr>
          <w:sz w:val="40"/>
          <w:szCs w:val="40"/>
          <w:lang w:eastAsia="en-GB"/>
        </w:rPr>
        <w:t xml:space="preserve"> we will only use this information to put you in touch with agencies and groups working to support Citizen Directed Support</w:t>
      </w:r>
      <w:r>
        <w:rPr>
          <w:sz w:val="40"/>
          <w:szCs w:val="40"/>
          <w:lang w:eastAsia="en-GB"/>
        </w:rPr>
        <w:t xml:space="preserve"> </w:t>
      </w:r>
      <w:r w:rsidRPr="00B52DA3">
        <w:rPr>
          <w:sz w:val="40"/>
          <w:szCs w:val="40"/>
          <w:lang w:eastAsia="en-GB"/>
        </w:rPr>
        <w:t>in your area.</w:t>
      </w:r>
    </w:p>
    <w:tbl>
      <w:tblPr>
        <w:tblW w:w="9747" w:type="dxa"/>
        <w:tblBorders>
          <w:top w:val="single" w:sz="24" w:space="0" w:color="003E6C"/>
          <w:left w:val="single" w:sz="24" w:space="0" w:color="003E6C"/>
          <w:bottom w:val="single" w:sz="24" w:space="0" w:color="003E6C"/>
          <w:right w:val="single" w:sz="24" w:space="0" w:color="003E6C"/>
          <w:insideH w:val="single" w:sz="24" w:space="0" w:color="003E6C"/>
        </w:tblBorders>
        <w:tblLook w:val="00A0"/>
      </w:tblPr>
      <w:tblGrid>
        <w:gridCol w:w="6345"/>
        <w:gridCol w:w="851"/>
        <w:gridCol w:w="2551"/>
      </w:tblGrid>
      <w:tr w:rsidR="006B46A2" w:rsidRPr="00D12201" w:rsidTr="00AA2F05">
        <w:tc>
          <w:tcPr>
            <w:tcW w:w="6345" w:type="dxa"/>
            <w:tcBorders>
              <w:top w:val="nil"/>
              <w:left w:val="nil"/>
              <w:right w:val="nil"/>
            </w:tcBorders>
          </w:tcPr>
          <w:p w:rsidR="006B46A2" w:rsidRPr="009218E0" w:rsidRDefault="006B46A2" w:rsidP="00D12201">
            <w:pPr>
              <w:shd w:val="clear" w:color="auto" w:fill="FFFFFF"/>
              <w:rPr>
                <w:rFonts w:cs="Arial"/>
                <w:b/>
                <w:color w:val="762283"/>
                <w:sz w:val="40"/>
                <w:szCs w:val="40"/>
                <w:lang w:eastAsia="en-GB"/>
              </w:rPr>
            </w:pPr>
            <w:r>
              <w:br w:type="page"/>
            </w:r>
            <w:r w:rsidRPr="00084FD1">
              <w:rPr>
                <w:b/>
                <w:color w:val="762283"/>
                <w:sz w:val="40"/>
                <w:szCs w:val="40"/>
              </w:rPr>
              <w:t>Q</w:t>
            </w:r>
            <w:r w:rsidRPr="009218E0">
              <w:rPr>
                <w:rFonts w:cs="Arial"/>
                <w:b/>
                <w:color w:val="762283"/>
                <w:sz w:val="40"/>
                <w:szCs w:val="40"/>
                <w:lang w:eastAsia="en-GB"/>
              </w:rPr>
              <w:t>uestion 1 – What things are important in your life?</w:t>
            </w:r>
          </w:p>
          <w:p w:rsidR="006B46A2" w:rsidRPr="003B5CE2" w:rsidRDefault="006B46A2" w:rsidP="00D12201">
            <w:pPr>
              <w:shd w:val="clear" w:color="auto" w:fill="FFFFFF"/>
              <w:rPr>
                <w:rFonts w:cs="Arial"/>
                <w:color w:val="000000"/>
                <w:sz w:val="40"/>
                <w:szCs w:val="40"/>
                <w:lang w:eastAsia="en-GB"/>
              </w:rPr>
            </w:pPr>
          </w:p>
          <w:p w:rsidR="006B46A2" w:rsidRPr="003B5CE2" w:rsidRDefault="006B46A2" w:rsidP="003B5CE2">
            <w:pPr>
              <w:shd w:val="clear" w:color="auto" w:fill="FFFFFF"/>
              <w:rPr>
                <w:rFonts w:cs="Arial"/>
                <w:color w:val="000000"/>
                <w:sz w:val="40"/>
                <w:szCs w:val="40"/>
                <w:lang w:eastAsia="en-GB"/>
              </w:rPr>
            </w:pPr>
            <w:r w:rsidRPr="003B5CE2">
              <w:rPr>
                <w:rFonts w:cs="Arial"/>
                <w:color w:val="000000"/>
                <w:sz w:val="40"/>
                <w:szCs w:val="40"/>
                <w:lang w:eastAsia="en-GB"/>
              </w:rPr>
              <w:t xml:space="preserve">Please give us up to 3 things that are important in your life. </w:t>
            </w:r>
          </w:p>
          <w:p w:rsidR="006B46A2" w:rsidRPr="00D12201" w:rsidRDefault="006B46A2" w:rsidP="003B5CE2">
            <w:pPr>
              <w:shd w:val="clear" w:color="auto" w:fill="FFFFFF"/>
              <w:rPr>
                <w:rFonts w:ascii="Arial" w:hAnsi="Arial" w:cs="Arial"/>
                <w:color w:val="FFFFFF"/>
                <w:sz w:val="29"/>
                <w:szCs w:val="29"/>
                <w:lang w:eastAsia="en-GB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right w:val="nil"/>
            </w:tcBorders>
          </w:tcPr>
          <w:p w:rsidR="006B46A2" w:rsidRPr="00D12201" w:rsidRDefault="006B46A2" w:rsidP="00954A52">
            <w:pPr>
              <w:rPr>
                <w:rFonts w:ascii="Arial" w:hAnsi="Arial" w:cs="Arial"/>
                <w:color w:val="FFFFFF"/>
                <w:sz w:val="29"/>
                <w:szCs w:val="29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8" o:spid="_x0000_s1027" type="#_x0000_t75" alt="Student and interpreter" style="position:absolute;margin-left:13.65pt;margin-top:28.15pt;width:98.9pt;height:93.1pt;z-index:251643904;visibility:visible;mso-position-horizontal-relative:text;mso-position-vertical-relative:text">
                  <v:imagedata r:id="rId9" r:href="rId10"/>
                </v:shape>
              </w:pict>
            </w:r>
            <w:r>
              <w:rPr>
                <w:noProof/>
                <w:lang w:eastAsia="en-GB"/>
              </w:rPr>
              <w:pict>
                <v:shape id="Picture 9" o:spid="_x0000_s1028" type="#_x0000_t75" alt="question" style="position:absolute;margin-left:98.55pt;margin-top:6.55pt;width:42.1pt;height:54pt;z-index:251645952;visibility:visible;mso-position-horizontal-relative:text;mso-position-vertical-relative:text">
                  <v:imagedata r:id="rId11" o:title=""/>
                </v:shape>
              </w:pict>
            </w:r>
          </w:p>
        </w:tc>
      </w:tr>
      <w:tr w:rsidR="006B46A2" w:rsidRPr="00D12201" w:rsidTr="00AA2F05">
        <w:tc>
          <w:tcPr>
            <w:tcW w:w="9747" w:type="dxa"/>
            <w:gridSpan w:val="3"/>
          </w:tcPr>
          <w:p w:rsidR="006B46A2" w:rsidRPr="009218E0" w:rsidRDefault="006B46A2" w:rsidP="00D81726">
            <w:pPr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5" o:spid="_x0000_s1029" type="#_x0000_t75" alt="you" style="position:absolute;margin-left:424.2pt;margin-top:6.55pt;width:43pt;height:56.45pt;z-index:251644928;visibility:visible;mso-position-horizontal-relative:text;mso-position-vertical-relative:text">
                  <v:imagedata r:id="rId12" o:title=""/>
                </v:shape>
              </w:pict>
            </w:r>
            <w:r w:rsidRPr="009218E0"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  <w:t xml:space="preserve">First </w:t>
            </w:r>
            <w:r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  <w:t>important t</w:t>
            </w:r>
            <w:r w:rsidRPr="009218E0"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  <w:t>hing</w:t>
            </w:r>
          </w:p>
          <w:p w:rsidR="006B46A2" w:rsidRPr="00D12201" w:rsidRDefault="006B46A2" w:rsidP="00D81726">
            <w:pPr>
              <w:rPr>
                <w:rFonts w:ascii="Arial" w:hAnsi="Arial" w:cs="Arial"/>
                <w:b/>
                <w:sz w:val="44"/>
                <w:szCs w:val="44"/>
                <w:lang w:eastAsia="en-GB"/>
              </w:rPr>
            </w:pPr>
          </w:p>
          <w:p w:rsidR="006B46A2" w:rsidRPr="00D12201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D81726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954A52">
            <w:pPr>
              <w:rPr>
                <w:rFonts w:ascii="Arial" w:hAnsi="Arial" w:cs="Arial"/>
                <w:color w:val="FFFFFF"/>
                <w:sz w:val="29"/>
                <w:szCs w:val="29"/>
                <w:lang w:eastAsia="en-GB"/>
              </w:rPr>
            </w:pPr>
          </w:p>
        </w:tc>
      </w:tr>
      <w:tr w:rsidR="006B46A2" w:rsidRPr="00D12201" w:rsidTr="009218E0">
        <w:tc>
          <w:tcPr>
            <w:tcW w:w="9747" w:type="dxa"/>
            <w:gridSpan w:val="3"/>
          </w:tcPr>
          <w:p w:rsidR="006B46A2" w:rsidRPr="009218E0" w:rsidRDefault="006B46A2" w:rsidP="000017B5">
            <w:pPr>
              <w:rPr>
                <w:rFonts w:cs="Arial"/>
                <w:b/>
                <w:color w:val="762283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38" o:spid="_x0000_s1030" type="#_x0000_t75" alt="you" style="position:absolute;margin-left:429.8pt;margin-top:12.4pt;width:43pt;height:56.45pt;z-index:251657216;visibility:visible;mso-position-horizontal-relative:text;mso-position-vertical-relative:text">
                  <v:imagedata r:id="rId12" o:title=""/>
                </v:shape>
              </w:pict>
            </w:r>
            <w:r>
              <w:br w:type="page"/>
            </w:r>
            <w:r w:rsidRPr="009218E0">
              <w:rPr>
                <w:rFonts w:cs="Arial"/>
                <w:b/>
                <w:color w:val="762283"/>
                <w:sz w:val="40"/>
                <w:szCs w:val="40"/>
                <w:lang w:eastAsia="en-GB"/>
              </w:rPr>
              <w:t xml:space="preserve">Second </w:t>
            </w:r>
            <w:r>
              <w:rPr>
                <w:rFonts w:cs="Arial"/>
                <w:b/>
                <w:color w:val="762283"/>
                <w:sz w:val="40"/>
                <w:szCs w:val="40"/>
                <w:lang w:eastAsia="en-GB"/>
              </w:rPr>
              <w:t>important thing</w:t>
            </w:r>
          </w:p>
          <w:p w:rsidR="006B46A2" w:rsidRPr="003B5CE2" w:rsidRDefault="006B46A2" w:rsidP="000017B5">
            <w:pPr>
              <w:rPr>
                <w:rFonts w:cs="Arial"/>
                <w:sz w:val="40"/>
                <w:szCs w:val="40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0017B5">
            <w:pPr>
              <w:rPr>
                <w:rFonts w:ascii="Arial" w:hAnsi="Arial" w:cs="Arial"/>
                <w:color w:val="FFFFFF"/>
                <w:sz w:val="29"/>
                <w:szCs w:val="29"/>
                <w:lang w:eastAsia="en-GB"/>
              </w:rPr>
            </w:pPr>
          </w:p>
        </w:tc>
      </w:tr>
      <w:tr w:rsidR="006B46A2" w:rsidRPr="00D12201" w:rsidTr="009218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3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</w:tcPr>
          <w:p w:rsidR="006B46A2" w:rsidRPr="009218E0" w:rsidRDefault="006B46A2" w:rsidP="000017B5">
            <w:pPr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59" o:spid="_x0000_s1031" type="#_x0000_t75" alt="you" style="position:absolute;margin-left:429.8pt;margin-top:13.7pt;width:43pt;height:56.45pt;z-index:251662336;visibility:visible;mso-position-horizontal-relative:text;mso-position-vertical-relative:text">
                  <v:imagedata r:id="rId12" o:title=""/>
                </v:shape>
              </w:pict>
            </w:r>
            <w:r w:rsidRPr="009218E0"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  <w:t xml:space="preserve">Third </w:t>
            </w:r>
            <w:r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  <w:t>important thing</w:t>
            </w:r>
          </w:p>
          <w:p w:rsidR="006B46A2" w:rsidRPr="003B5CE2" w:rsidRDefault="006B46A2" w:rsidP="000017B5">
            <w:pPr>
              <w:rPr>
                <w:rFonts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0017B5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0017B5">
            <w:pPr>
              <w:rPr>
                <w:rFonts w:ascii="Arial" w:hAnsi="Arial" w:cs="Arial"/>
                <w:color w:val="FFFFFF"/>
                <w:sz w:val="29"/>
                <w:szCs w:val="29"/>
                <w:lang w:eastAsia="en-GB"/>
              </w:rPr>
            </w:pPr>
          </w:p>
        </w:tc>
      </w:tr>
      <w:tr w:rsidR="006B46A2" w:rsidRPr="00D12201" w:rsidTr="00084F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196" w:type="dxa"/>
            <w:gridSpan w:val="2"/>
            <w:tcBorders>
              <w:top w:val="nil"/>
              <w:left w:val="nil"/>
              <w:bottom w:val="single" w:sz="24" w:space="0" w:color="003E6C"/>
              <w:right w:val="nil"/>
            </w:tcBorders>
          </w:tcPr>
          <w:p w:rsidR="006B46A2" w:rsidRPr="00E126DA" w:rsidRDefault="006B46A2" w:rsidP="00D12201">
            <w:pPr>
              <w:shd w:val="clear" w:color="auto" w:fill="FFFFFF"/>
              <w:rPr>
                <w:rFonts w:cs="Arial"/>
                <w:b/>
                <w:color w:val="762283"/>
                <w:sz w:val="40"/>
                <w:szCs w:val="40"/>
                <w:lang w:eastAsia="en-GB"/>
              </w:rPr>
            </w:pPr>
            <w:r w:rsidRPr="00E126DA">
              <w:rPr>
                <w:rFonts w:cs="Arial"/>
                <w:b/>
                <w:color w:val="762283"/>
                <w:sz w:val="40"/>
                <w:szCs w:val="40"/>
                <w:lang w:eastAsia="en-GB"/>
              </w:rPr>
              <w:t>Question 2 – What helps you to do these things?</w:t>
            </w:r>
          </w:p>
          <w:p w:rsidR="006B46A2" w:rsidRPr="003B5CE2" w:rsidRDefault="006B46A2" w:rsidP="00D12201">
            <w:pPr>
              <w:shd w:val="clear" w:color="auto" w:fill="FFFFFF"/>
              <w:rPr>
                <w:rFonts w:cs="Arial"/>
                <w:color w:val="000000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13" o:spid="_x0000_s1032" type="#_x0000_t75" alt="Making decisions" style="position:absolute;margin-left:349.35pt;margin-top:17.7pt;width:89.45pt;height:84.7pt;z-index:251649024;visibility:visible">
                  <v:imagedata r:id="rId13" r:href="rId14"/>
                </v:shape>
              </w:pict>
            </w:r>
          </w:p>
          <w:p w:rsidR="006B46A2" w:rsidRPr="003B5CE2" w:rsidRDefault="006B46A2" w:rsidP="003B5CE2">
            <w:pPr>
              <w:shd w:val="clear" w:color="auto" w:fill="FFFFFF"/>
              <w:rPr>
                <w:rFonts w:cs="Arial"/>
                <w:color w:val="000000"/>
                <w:sz w:val="40"/>
                <w:szCs w:val="40"/>
                <w:lang w:eastAsia="en-GB"/>
              </w:rPr>
            </w:pPr>
            <w:r w:rsidRPr="003B5CE2">
              <w:rPr>
                <w:rFonts w:cs="Arial"/>
                <w:color w:val="000000"/>
                <w:sz w:val="40"/>
                <w:szCs w:val="40"/>
                <w:lang w:eastAsia="en-GB"/>
              </w:rPr>
              <w:t xml:space="preserve">Please can you now tell us up to 3 things that help you to do </w:t>
            </w:r>
            <w:r>
              <w:rPr>
                <w:rFonts w:cs="Arial"/>
                <w:color w:val="000000"/>
                <w:sz w:val="40"/>
                <w:szCs w:val="40"/>
                <w:lang w:eastAsia="en-GB"/>
              </w:rPr>
              <w:t>the things you said were important to you in question 1</w:t>
            </w:r>
            <w:r w:rsidRPr="003B5CE2">
              <w:rPr>
                <w:rFonts w:cs="Arial"/>
                <w:color w:val="000000"/>
                <w:sz w:val="40"/>
                <w:szCs w:val="40"/>
                <w:lang w:eastAsia="en-GB"/>
              </w:rPr>
              <w:t xml:space="preserve">? </w:t>
            </w:r>
          </w:p>
          <w:p w:rsidR="006B46A2" w:rsidRPr="00D12201" w:rsidRDefault="006B46A2" w:rsidP="003B5CE2">
            <w:pPr>
              <w:shd w:val="clear" w:color="auto" w:fill="FFFFFF"/>
              <w:rPr>
                <w:rFonts w:ascii="Arial" w:hAnsi="Arial" w:cs="Arial"/>
                <w:color w:val="FFFFFF"/>
                <w:sz w:val="29"/>
                <w:szCs w:val="29"/>
                <w:lang w:eastAsia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24" w:space="0" w:color="003E6C"/>
              <w:right w:val="nil"/>
            </w:tcBorders>
          </w:tcPr>
          <w:p w:rsidR="006B46A2" w:rsidRPr="00D12201" w:rsidRDefault="006B46A2" w:rsidP="00B84223">
            <w:pPr>
              <w:rPr>
                <w:rFonts w:ascii="Arial" w:hAnsi="Arial" w:cs="Arial"/>
                <w:color w:val="FFFFFF"/>
                <w:sz w:val="29"/>
                <w:szCs w:val="29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12" o:spid="_x0000_s1033" type="#_x0000_t75" alt="question" style="position:absolute;margin-left:79pt;margin-top:25.75pt;width:42.1pt;height:54pt;z-index:251648000;visibility:visible;mso-position-horizontal-relative:text;mso-position-vertical-relative:text">
                  <v:imagedata r:id="rId11" o:title=""/>
                </v:shape>
              </w:pict>
            </w:r>
          </w:p>
        </w:tc>
      </w:tr>
      <w:tr w:rsidR="006B46A2" w:rsidRPr="00D12201" w:rsidTr="000D29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3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</w:tcPr>
          <w:p w:rsidR="006B46A2" w:rsidRPr="000D29D3" w:rsidRDefault="006B46A2" w:rsidP="00B84223">
            <w:pPr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11" o:spid="_x0000_s1034" type="#_x0000_t75" alt="you" style="position:absolute;margin-left:422.95pt;margin-top:16.05pt;width:43pt;height:56.45pt;z-index:251646976;visibility:visible;mso-position-horizontal-relative:text;mso-position-vertical-relative:text">
                  <v:imagedata r:id="rId12" o:title=""/>
                </v:shape>
              </w:pict>
            </w:r>
            <w:r w:rsidRPr="000D29D3"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  <w:t xml:space="preserve">First </w:t>
            </w:r>
            <w:r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  <w:t>t</w:t>
            </w:r>
            <w:r w:rsidRPr="000D29D3"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  <w:t>hing</w:t>
            </w:r>
            <w:r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  <w:t xml:space="preserve"> that helps</w:t>
            </w: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B84223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B84223">
            <w:pPr>
              <w:rPr>
                <w:rFonts w:ascii="Arial" w:hAnsi="Arial" w:cs="Arial"/>
                <w:color w:val="FFFFFF"/>
                <w:sz w:val="29"/>
                <w:szCs w:val="29"/>
                <w:lang w:eastAsia="en-GB"/>
              </w:rPr>
            </w:pPr>
          </w:p>
        </w:tc>
      </w:tr>
      <w:tr w:rsidR="006B46A2" w:rsidRPr="00D12201" w:rsidTr="000D29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3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</w:tcPr>
          <w:p w:rsidR="006B46A2" w:rsidRPr="000D29D3" w:rsidRDefault="006B46A2" w:rsidP="00D12201">
            <w:pPr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39" o:spid="_x0000_s1035" type="#_x0000_t75" alt="you" style="position:absolute;margin-left:424.85pt;margin-top:13.8pt;width:43.15pt;height:56.7pt;z-index:251658240;visibility:visible;mso-position-horizontal-relative:text;mso-position-vertical-relative:text">
                  <v:imagedata r:id="rId12" o:title=""/>
                </v:shape>
              </w:pict>
            </w:r>
            <w:r w:rsidRPr="000D29D3"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  <w:t xml:space="preserve">Second </w:t>
            </w:r>
            <w:r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  <w:t>t</w:t>
            </w:r>
            <w:r w:rsidRPr="000D29D3"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  <w:t>hing</w:t>
            </w:r>
            <w:r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  <w:t xml:space="preserve"> that helps</w:t>
            </w:r>
          </w:p>
          <w:p w:rsidR="006B46A2" w:rsidRPr="000D29D3" w:rsidRDefault="006B46A2" w:rsidP="00D12201">
            <w:pPr>
              <w:rPr>
                <w:rFonts w:cs="Arial"/>
                <w:color w:val="762283"/>
                <w:sz w:val="29"/>
                <w:szCs w:val="29"/>
                <w:lang w:eastAsia="en-GB"/>
              </w:rPr>
            </w:pPr>
          </w:p>
          <w:p w:rsidR="006B46A2" w:rsidRPr="000D29D3" w:rsidRDefault="006B46A2" w:rsidP="00D12201">
            <w:pPr>
              <w:rPr>
                <w:rFonts w:ascii="Arial" w:hAnsi="Arial" w:cs="Arial"/>
                <w:color w:val="762283"/>
                <w:sz w:val="29"/>
                <w:szCs w:val="29"/>
                <w:lang w:eastAsia="en-GB"/>
              </w:rPr>
            </w:pPr>
          </w:p>
          <w:p w:rsidR="006B46A2" w:rsidRPr="000D29D3" w:rsidRDefault="006B46A2" w:rsidP="00D12201">
            <w:pPr>
              <w:rPr>
                <w:rFonts w:ascii="Arial" w:hAnsi="Arial" w:cs="Arial"/>
                <w:color w:val="762283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color w:val="762283"/>
                <w:sz w:val="29"/>
                <w:szCs w:val="29"/>
                <w:lang w:eastAsia="en-GB"/>
              </w:rPr>
            </w:pPr>
          </w:p>
          <w:p w:rsidR="006B46A2" w:rsidRPr="000D29D3" w:rsidRDefault="006B46A2" w:rsidP="00D12201">
            <w:pPr>
              <w:rPr>
                <w:rFonts w:ascii="Arial" w:hAnsi="Arial" w:cs="Arial"/>
                <w:color w:val="762283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color w:val="762283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color w:val="762283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color w:val="762283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color w:val="762283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color w:val="762283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color w:val="762283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color w:val="762283"/>
                <w:sz w:val="29"/>
                <w:szCs w:val="29"/>
                <w:lang w:eastAsia="en-GB"/>
              </w:rPr>
            </w:pPr>
          </w:p>
          <w:p w:rsidR="006B46A2" w:rsidRPr="000D29D3" w:rsidRDefault="006B46A2" w:rsidP="00D12201">
            <w:pPr>
              <w:rPr>
                <w:rFonts w:ascii="Arial" w:hAnsi="Arial" w:cs="Arial"/>
                <w:color w:val="762283"/>
                <w:sz w:val="29"/>
                <w:szCs w:val="29"/>
                <w:lang w:eastAsia="en-GB"/>
              </w:rPr>
            </w:pPr>
          </w:p>
          <w:p w:rsidR="006B46A2" w:rsidRPr="000D29D3" w:rsidRDefault="006B46A2" w:rsidP="00D12201">
            <w:pPr>
              <w:rPr>
                <w:rFonts w:ascii="Arial" w:hAnsi="Arial" w:cs="Arial"/>
                <w:color w:val="762283"/>
                <w:sz w:val="29"/>
                <w:szCs w:val="29"/>
                <w:lang w:eastAsia="en-GB"/>
              </w:rPr>
            </w:pPr>
          </w:p>
          <w:p w:rsidR="006B46A2" w:rsidRPr="000D29D3" w:rsidRDefault="006B46A2" w:rsidP="00D12201">
            <w:pPr>
              <w:rPr>
                <w:rFonts w:ascii="Arial" w:hAnsi="Arial" w:cs="Arial"/>
                <w:color w:val="762283"/>
                <w:sz w:val="29"/>
                <w:szCs w:val="29"/>
                <w:lang w:eastAsia="en-GB"/>
              </w:rPr>
            </w:pPr>
          </w:p>
          <w:p w:rsidR="006B46A2" w:rsidRPr="000D29D3" w:rsidRDefault="006B46A2" w:rsidP="00D12201">
            <w:pPr>
              <w:rPr>
                <w:rFonts w:ascii="Arial" w:hAnsi="Arial" w:cs="Arial"/>
                <w:color w:val="762283"/>
                <w:sz w:val="29"/>
                <w:szCs w:val="29"/>
                <w:lang w:eastAsia="en-GB"/>
              </w:rPr>
            </w:pPr>
          </w:p>
          <w:p w:rsidR="006B46A2" w:rsidRPr="000D29D3" w:rsidRDefault="006B46A2" w:rsidP="00D12201">
            <w:pPr>
              <w:rPr>
                <w:rFonts w:ascii="Arial" w:hAnsi="Arial" w:cs="Arial"/>
                <w:color w:val="762283"/>
                <w:sz w:val="29"/>
                <w:szCs w:val="29"/>
                <w:lang w:eastAsia="en-GB"/>
              </w:rPr>
            </w:pPr>
          </w:p>
          <w:p w:rsidR="006B46A2" w:rsidRPr="000D29D3" w:rsidRDefault="006B46A2" w:rsidP="00D12201">
            <w:pPr>
              <w:rPr>
                <w:rFonts w:ascii="Arial" w:hAnsi="Arial" w:cs="Arial"/>
                <w:color w:val="762283"/>
                <w:sz w:val="29"/>
                <w:szCs w:val="29"/>
                <w:lang w:eastAsia="en-GB"/>
              </w:rPr>
            </w:pPr>
          </w:p>
          <w:p w:rsidR="006B46A2" w:rsidRPr="000D29D3" w:rsidRDefault="006B46A2" w:rsidP="00D12201">
            <w:pPr>
              <w:rPr>
                <w:rFonts w:ascii="Arial" w:hAnsi="Arial" w:cs="Arial"/>
                <w:color w:val="762283"/>
                <w:sz w:val="29"/>
                <w:szCs w:val="29"/>
                <w:lang w:eastAsia="en-GB"/>
              </w:rPr>
            </w:pPr>
          </w:p>
        </w:tc>
      </w:tr>
      <w:tr w:rsidR="006B46A2" w:rsidRPr="00D12201" w:rsidTr="00AA2F05">
        <w:tblPrEx>
          <w:tblBorders>
            <w:insideH w:val="none" w:sz="0" w:space="0" w:color="auto"/>
          </w:tblBorders>
        </w:tblPrEx>
        <w:tc>
          <w:tcPr>
            <w:tcW w:w="9747" w:type="dxa"/>
            <w:gridSpan w:val="3"/>
            <w:tcBorders>
              <w:top w:val="single" w:sz="24" w:space="0" w:color="003E6C"/>
              <w:bottom w:val="single" w:sz="24" w:space="0" w:color="003E6C"/>
            </w:tcBorders>
          </w:tcPr>
          <w:p w:rsidR="006B46A2" w:rsidRPr="000D29D3" w:rsidRDefault="006B46A2" w:rsidP="00D12201">
            <w:pPr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62" o:spid="_x0000_s1036" type="#_x0000_t75" alt="you" style="position:absolute;margin-left:424.85pt;margin-top:11.35pt;width:43.15pt;height:56.7pt;z-index:251665408;visibility:visible;mso-position-horizontal-relative:text;mso-position-vertical-relative:text">
                  <v:imagedata r:id="rId12" o:title=""/>
                </v:shape>
              </w:pict>
            </w:r>
            <w:r w:rsidRPr="000D29D3"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  <w:t xml:space="preserve">Third </w:t>
            </w:r>
            <w:r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  <w:t>t</w:t>
            </w:r>
            <w:r w:rsidRPr="000D29D3"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  <w:t>hing</w:t>
            </w:r>
            <w:r>
              <w:rPr>
                <w:rFonts w:cs="Arial"/>
                <w:b/>
                <w:color w:val="762283"/>
                <w:sz w:val="44"/>
                <w:szCs w:val="44"/>
                <w:lang w:eastAsia="en-GB"/>
              </w:rPr>
              <w:t xml:space="preserve"> that helps</w:t>
            </w:r>
          </w:p>
          <w:p w:rsidR="006B46A2" w:rsidRPr="00D12201" w:rsidRDefault="006B46A2" w:rsidP="00D12201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Default="006B46A2" w:rsidP="00D12201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D12201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D12201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  <w:p w:rsidR="006B46A2" w:rsidRPr="00D12201" w:rsidRDefault="006B46A2" w:rsidP="00D12201">
            <w:pPr>
              <w:rPr>
                <w:rFonts w:ascii="Arial" w:hAnsi="Arial" w:cs="Arial"/>
                <w:color w:val="FFFFFF"/>
                <w:sz w:val="29"/>
                <w:szCs w:val="29"/>
                <w:lang w:eastAsia="en-GB"/>
              </w:rPr>
            </w:pPr>
          </w:p>
        </w:tc>
      </w:tr>
    </w:tbl>
    <w:p w:rsidR="006B46A2" w:rsidRDefault="006B46A2">
      <w:r>
        <w:rPr>
          <w:b/>
          <w:bCs/>
        </w:rPr>
        <w:br w:type="page"/>
      </w:r>
    </w:p>
    <w:tbl>
      <w:tblPr>
        <w:tblW w:w="9747" w:type="dxa"/>
        <w:tblLook w:val="00A0"/>
      </w:tblPr>
      <w:tblGrid>
        <w:gridCol w:w="5920"/>
        <w:gridCol w:w="1276"/>
        <w:gridCol w:w="2551"/>
      </w:tblGrid>
      <w:tr w:rsidR="006B46A2" w:rsidRPr="00D12201" w:rsidTr="00795AFF">
        <w:tc>
          <w:tcPr>
            <w:tcW w:w="9747" w:type="dxa"/>
            <w:gridSpan w:val="3"/>
            <w:tcBorders>
              <w:bottom w:val="single" w:sz="24" w:space="0" w:color="003E6C"/>
            </w:tcBorders>
          </w:tcPr>
          <w:p w:rsidR="006B46A2" w:rsidRPr="00795AFF" w:rsidRDefault="006B46A2" w:rsidP="005C1771">
            <w:pPr>
              <w:pStyle w:val="Heading1"/>
              <w:rPr>
                <w:rFonts w:ascii="Arial" w:hAnsi="Arial" w:cs="Arial"/>
                <w:color w:val="FFFFFF"/>
                <w:sz w:val="29"/>
                <w:szCs w:val="29"/>
                <w:lang w:eastAsia="en-GB"/>
              </w:rPr>
            </w:pPr>
            <w:r w:rsidRPr="00BB167C">
              <w:rPr>
                <w:rFonts w:ascii="Calibri" w:hAnsi="Calibri" w:cs="Arial"/>
                <w:color w:val="762283"/>
                <w:sz w:val="40"/>
                <w:szCs w:val="40"/>
              </w:rPr>
              <w:t>Information about you.</w:t>
            </w:r>
          </w:p>
          <w:p w:rsidR="006B46A2" w:rsidRPr="00BB167C" w:rsidRDefault="006B46A2" w:rsidP="0027587C">
            <w:pPr>
              <w:rPr>
                <w:sz w:val="40"/>
                <w:szCs w:val="40"/>
              </w:rPr>
            </w:pPr>
          </w:p>
          <w:p w:rsidR="006B46A2" w:rsidRPr="00BB167C" w:rsidRDefault="006B46A2" w:rsidP="0027587C">
            <w:pPr>
              <w:rPr>
                <w:sz w:val="40"/>
                <w:szCs w:val="40"/>
              </w:rPr>
            </w:pPr>
            <w:r w:rsidRPr="00BB167C">
              <w:rPr>
                <w:sz w:val="40"/>
                <w:szCs w:val="40"/>
              </w:rPr>
              <w:t xml:space="preserve">Thanks for your answers; we just need a bit of information about you to </w:t>
            </w:r>
            <w:r>
              <w:rPr>
                <w:sz w:val="40"/>
                <w:szCs w:val="40"/>
              </w:rPr>
              <w:t>help us to bring together all the answers we have from</w:t>
            </w:r>
            <w:r w:rsidRPr="00BB167C">
              <w:rPr>
                <w:sz w:val="40"/>
                <w:szCs w:val="40"/>
              </w:rPr>
              <w:t xml:space="preserve"> everybody across </w:t>
            </w:r>
            <w:smartTag w:uri="urn:schemas-microsoft-com:office:smarttags" w:element="City">
              <w:r w:rsidRPr="00BB167C">
                <w:rPr>
                  <w:sz w:val="40"/>
                  <w:szCs w:val="40"/>
                </w:rPr>
                <w:t>Wales</w:t>
              </w:r>
            </w:smartTag>
            <w:r w:rsidRPr="00BB167C">
              <w:rPr>
                <w:sz w:val="40"/>
                <w:szCs w:val="40"/>
              </w:rPr>
              <w:t>.</w:t>
            </w:r>
          </w:p>
          <w:p w:rsidR="006B46A2" w:rsidRPr="00D12201" w:rsidRDefault="006B46A2" w:rsidP="00954A52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</w:tc>
      </w:tr>
      <w:tr w:rsidR="006B46A2" w:rsidRPr="00D12201" w:rsidTr="00795AFF">
        <w:trPr>
          <w:trHeight w:val="1277"/>
        </w:trPr>
        <w:tc>
          <w:tcPr>
            <w:tcW w:w="5920" w:type="dxa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  <w:vAlign w:val="center"/>
          </w:tcPr>
          <w:p w:rsidR="006B46A2" w:rsidRPr="00AA2F05" w:rsidRDefault="006B46A2" w:rsidP="00AA2F05">
            <w:pPr>
              <w:rPr>
                <w:rFonts w:cs="Arial"/>
                <w:sz w:val="36"/>
                <w:szCs w:val="36"/>
                <w:lang w:eastAsia="en-GB"/>
              </w:rPr>
            </w:pPr>
            <w:r w:rsidRPr="00AA2F05">
              <w:rPr>
                <w:rFonts w:cs="Arial"/>
                <w:sz w:val="36"/>
                <w:szCs w:val="36"/>
                <w:lang w:eastAsia="en-GB"/>
              </w:rPr>
              <w:t>What is you</w:t>
            </w:r>
            <w:r>
              <w:rPr>
                <w:rFonts w:cs="Arial"/>
                <w:sz w:val="36"/>
                <w:szCs w:val="36"/>
                <w:lang w:eastAsia="en-GB"/>
              </w:rPr>
              <w:t>r</w:t>
            </w:r>
            <w:r w:rsidRPr="00AA2F05">
              <w:rPr>
                <w:rFonts w:cs="Arial"/>
                <w:sz w:val="36"/>
                <w:szCs w:val="36"/>
                <w:lang w:eastAsia="en-GB"/>
              </w:rPr>
              <w:t xml:space="preserve"> Post Code?</w:t>
            </w:r>
          </w:p>
        </w:tc>
        <w:tc>
          <w:tcPr>
            <w:tcW w:w="3827" w:type="dxa"/>
            <w:gridSpan w:val="2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</w:tcPr>
          <w:p w:rsidR="006B46A2" w:rsidRPr="00D12201" w:rsidRDefault="006B46A2" w:rsidP="00954A52">
            <w:pPr>
              <w:rPr>
                <w:rFonts w:ascii="Arial" w:hAnsi="Arial" w:cs="Arial"/>
                <w:sz w:val="29"/>
                <w:szCs w:val="29"/>
                <w:lang w:eastAsia="en-GB"/>
              </w:rPr>
            </w:pPr>
          </w:p>
        </w:tc>
      </w:tr>
      <w:tr w:rsidR="006B46A2" w:rsidRPr="00D12201" w:rsidTr="00795AFF">
        <w:trPr>
          <w:trHeight w:val="1183"/>
        </w:trPr>
        <w:tc>
          <w:tcPr>
            <w:tcW w:w="7196" w:type="dxa"/>
            <w:gridSpan w:val="2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  <w:vAlign w:val="center"/>
          </w:tcPr>
          <w:p w:rsidR="006B46A2" w:rsidRDefault="006B46A2" w:rsidP="00AA2F05">
            <w:pPr>
              <w:rPr>
                <w:rFonts w:cs="Arial"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43" o:spid="_x0000_s1037" type="#_x0000_t75" alt="me1" style="position:absolute;margin-left:258.55pt;margin-top:2.6pt;width:41.1pt;height:52.3pt;z-index:251659264;visibility:visible;mso-position-horizontal-relative:text;mso-position-vertical-relative:text">
                  <v:imagedata r:id="rId15" o:title=""/>
                </v:shape>
              </w:pict>
            </w:r>
          </w:p>
          <w:p w:rsidR="006B46A2" w:rsidRPr="00AA2F05" w:rsidRDefault="006B46A2" w:rsidP="00AA2F05">
            <w:pPr>
              <w:rPr>
                <w:rFonts w:cs="Arial"/>
                <w:sz w:val="36"/>
                <w:szCs w:val="36"/>
                <w:lang w:eastAsia="en-GB"/>
              </w:rPr>
            </w:pPr>
            <w:r w:rsidRPr="00AA2F05">
              <w:rPr>
                <w:rFonts w:cs="Arial"/>
                <w:sz w:val="36"/>
                <w:szCs w:val="36"/>
                <w:lang w:eastAsia="en-GB"/>
              </w:rPr>
              <w:t>I use support services</w:t>
            </w:r>
          </w:p>
        </w:tc>
        <w:tc>
          <w:tcPr>
            <w:tcW w:w="2551" w:type="dxa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</w:tcPr>
          <w:p w:rsidR="006B46A2" w:rsidRPr="0027587C" w:rsidRDefault="006B46A2" w:rsidP="00EB63CF">
            <w:pPr>
              <w:jc w:val="center"/>
              <w:rPr>
                <w:rFonts w:cs="Arial"/>
                <w:sz w:val="40"/>
                <w:szCs w:val="40"/>
                <w:lang w:eastAsia="en-GB"/>
              </w:rPr>
            </w:pPr>
          </w:p>
          <w:p w:rsidR="006B46A2" w:rsidRPr="0027587C" w:rsidRDefault="006B46A2" w:rsidP="00EB63CF">
            <w:pPr>
              <w:jc w:val="center"/>
              <w:rPr>
                <w:rFonts w:cs="Arial"/>
                <w:sz w:val="40"/>
                <w:szCs w:val="40"/>
                <w:lang w:eastAsia="en-GB"/>
              </w:rPr>
            </w:pPr>
            <w:r w:rsidRPr="0027587C">
              <w:rPr>
                <w:rFonts w:cs="Arial"/>
                <w:sz w:val="40"/>
                <w:szCs w:val="40"/>
                <w:lang w:eastAsia="en-GB"/>
              </w:rPr>
              <w:t>Yes / No</w:t>
            </w:r>
          </w:p>
        </w:tc>
      </w:tr>
      <w:tr w:rsidR="006B46A2" w:rsidRPr="00D12201" w:rsidTr="00795AFF">
        <w:trPr>
          <w:trHeight w:val="1668"/>
        </w:trPr>
        <w:tc>
          <w:tcPr>
            <w:tcW w:w="7196" w:type="dxa"/>
            <w:gridSpan w:val="2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  <w:vAlign w:val="center"/>
          </w:tcPr>
          <w:p w:rsidR="006B46A2" w:rsidRDefault="006B46A2" w:rsidP="00AA2F05">
            <w:pPr>
              <w:rPr>
                <w:rFonts w:cs="Arial"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45" o:spid="_x0000_s1038" type="#_x0000_t75" alt="friend" style="position:absolute;margin-left:251.2pt;margin-top:4.3pt;width:52.7pt;height:51.9pt;z-index:251660288;visibility:visible;mso-position-horizontal-relative:text;mso-position-vertical-relative:text">
                  <v:imagedata r:id="rId16" o:title=""/>
                </v:shape>
              </w:pict>
            </w:r>
          </w:p>
          <w:p w:rsidR="006B46A2" w:rsidRPr="00AA2F05" w:rsidRDefault="006B46A2" w:rsidP="00AA2F05">
            <w:pPr>
              <w:rPr>
                <w:rFonts w:cs="Arial"/>
                <w:sz w:val="36"/>
                <w:szCs w:val="36"/>
                <w:lang w:eastAsia="en-GB"/>
              </w:rPr>
            </w:pPr>
            <w:r w:rsidRPr="00AA2F05">
              <w:rPr>
                <w:rFonts w:cs="Arial"/>
                <w:sz w:val="36"/>
                <w:szCs w:val="36"/>
                <w:lang w:eastAsia="en-GB"/>
              </w:rPr>
              <w:t xml:space="preserve">I care for a friend or loved </w:t>
            </w:r>
          </w:p>
          <w:p w:rsidR="006B46A2" w:rsidRPr="00AA2F05" w:rsidRDefault="006B46A2" w:rsidP="00AA2F05">
            <w:pPr>
              <w:rPr>
                <w:rFonts w:cs="Arial"/>
                <w:sz w:val="36"/>
                <w:szCs w:val="36"/>
                <w:lang w:eastAsia="en-GB"/>
              </w:rPr>
            </w:pPr>
            <w:r w:rsidRPr="00AA2F05">
              <w:rPr>
                <w:rFonts w:cs="Arial"/>
                <w:sz w:val="36"/>
                <w:szCs w:val="36"/>
                <w:lang w:eastAsia="en-GB"/>
              </w:rPr>
              <w:t>one who uses support services</w:t>
            </w:r>
          </w:p>
        </w:tc>
        <w:tc>
          <w:tcPr>
            <w:tcW w:w="2551" w:type="dxa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</w:tcPr>
          <w:p w:rsidR="006B46A2" w:rsidRPr="0027587C" w:rsidRDefault="006B46A2" w:rsidP="00EB63CF">
            <w:pPr>
              <w:jc w:val="center"/>
              <w:rPr>
                <w:rFonts w:cs="Arial"/>
                <w:sz w:val="40"/>
                <w:szCs w:val="40"/>
                <w:lang w:eastAsia="en-GB"/>
              </w:rPr>
            </w:pPr>
          </w:p>
          <w:p w:rsidR="006B46A2" w:rsidRPr="0027587C" w:rsidRDefault="006B46A2" w:rsidP="00EB63CF">
            <w:pPr>
              <w:jc w:val="center"/>
              <w:rPr>
                <w:rFonts w:cs="Arial"/>
                <w:sz w:val="40"/>
                <w:szCs w:val="40"/>
                <w:lang w:eastAsia="en-GB"/>
              </w:rPr>
            </w:pPr>
            <w:r w:rsidRPr="0027587C">
              <w:rPr>
                <w:rFonts w:cs="Arial"/>
                <w:sz w:val="40"/>
                <w:szCs w:val="40"/>
                <w:lang w:eastAsia="en-GB"/>
              </w:rPr>
              <w:t>Yes / No</w:t>
            </w:r>
          </w:p>
        </w:tc>
      </w:tr>
      <w:tr w:rsidR="006B46A2" w:rsidRPr="00D12201" w:rsidTr="00795AFF">
        <w:trPr>
          <w:trHeight w:val="1636"/>
        </w:trPr>
        <w:tc>
          <w:tcPr>
            <w:tcW w:w="7196" w:type="dxa"/>
            <w:gridSpan w:val="2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  <w:vAlign w:val="center"/>
          </w:tcPr>
          <w:p w:rsidR="006B46A2" w:rsidRDefault="006B46A2" w:rsidP="00AA2F05">
            <w:pPr>
              <w:rPr>
                <w:rFonts w:cs="Arial"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48" o:spid="_x0000_s1039" type="#_x0000_t75" alt="socialServices" style="position:absolute;margin-left:252.7pt;margin-top:6.65pt;width:50.8pt;height:50.8pt;z-index:251661312;visibility:visible;mso-position-horizontal-relative:text;mso-position-vertical-relative:text">
                  <v:imagedata r:id="rId17" o:title=""/>
                </v:shape>
              </w:pict>
            </w:r>
          </w:p>
          <w:p w:rsidR="006B46A2" w:rsidRPr="00AA2F05" w:rsidRDefault="006B46A2" w:rsidP="00AA2F05">
            <w:pPr>
              <w:rPr>
                <w:rFonts w:cs="Arial"/>
                <w:sz w:val="36"/>
                <w:szCs w:val="36"/>
                <w:lang w:eastAsia="en-GB"/>
              </w:rPr>
            </w:pPr>
            <w:r w:rsidRPr="00AA2F05">
              <w:rPr>
                <w:rFonts w:cs="Arial"/>
                <w:sz w:val="36"/>
                <w:szCs w:val="36"/>
                <w:lang w:eastAsia="en-GB"/>
              </w:rPr>
              <w:t xml:space="preserve">I provide support services </w:t>
            </w:r>
          </w:p>
          <w:p w:rsidR="006B46A2" w:rsidRPr="00AA2F05" w:rsidRDefault="006B46A2" w:rsidP="00AA2F05">
            <w:pPr>
              <w:rPr>
                <w:rFonts w:cs="Arial"/>
                <w:sz w:val="36"/>
                <w:szCs w:val="36"/>
                <w:lang w:eastAsia="en-GB"/>
              </w:rPr>
            </w:pPr>
            <w:r>
              <w:rPr>
                <w:rFonts w:cs="Arial"/>
                <w:sz w:val="36"/>
                <w:szCs w:val="36"/>
                <w:lang w:eastAsia="en-GB"/>
              </w:rPr>
              <w:t>as</w:t>
            </w:r>
            <w:r w:rsidRPr="00AA2F05">
              <w:rPr>
                <w:rFonts w:cs="Arial"/>
                <w:sz w:val="36"/>
                <w:szCs w:val="36"/>
                <w:lang w:eastAsia="en-GB"/>
              </w:rPr>
              <w:t xml:space="preserve"> a paid worker or volunteer</w:t>
            </w:r>
          </w:p>
        </w:tc>
        <w:tc>
          <w:tcPr>
            <w:tcW w:w="2551" w:type="dxa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</w:tcPr>
          <w:p w:rsidR="006B46A2" w:rsidRPr="0027587C" w:rsidRDefault="006B46A2" w:rsidP="00EB63CF">
            <w:pPr>
              <w:jc w:val="center"/>
              <w:rPr>
                <w:rFonts w:cs="Arial"/>
                <w:sz w:val="40"/>
                <w:szCs w:val="40"/>
                <w:lang w:eastAsia="en-GB"/>
              </w:rPr>
            </w:pPr>
          </w:p>
          <w:p w:rsidR="006B46A2" w:rsidRPr="0027587C" w:rsidRDefault="006B46A2" w:rsidP="00EB63CF">
            <w:pPr>
              <w:jc w:val="center"/>
              <w:rPr>
                <w:rFonts w:cs="Arial"/>
                <w:sz w:val="40"/>
                <w:szCs w:val="40"/>
                <w:lang w:eastAsia="en-GB"/>
              </w:rPr>
            </w:pPr>
            <w:r w:rsidRPr="0027587C">
              <w:rPr>
                <w:rFonts w:cs="Arial"/>
                <w:sz w:val="40"/>
                <w:szCs w:val="40"/>
                <w:lang w:eastAsia="en-GB"/>
              </w:rPr>
              <w:t>Yes / No</w:t>
            </w:r>
          </w:p>
        </w:tc>
      </w:tr>
      <w:tr w:rsidR="006B46A2" w:rsidRPr="00D12201" w:rsidTr="00795AFF">
        <w:trPr>
          <w:trHeight w:val="1518"/>
        </w:trPr>
        <w:tc>
          <w:tcPr>
            <w:tcW w:w="7196" w:type="dxa"/>
            <w:gridSpan w:val="2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  <w:vAlign w:val="center"/>
          </w:tcPr>
          <w:p w:rsidR="006B46A2" w:rsidRDefault="006B46A2" w:rsidP="00AA2F05">
            <w:pPr>
              <w:rPr>
                <w:rFonts w:cs="Arial"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60" o:spid="_x0000_s1040" type="#_x0000_t75" alt="me1" style="position:absolute;margin-left:259.05pt;margin-top:6.35pt;width:41.5pt;height:52.9pt;z-index:251663360;visibility:visible;mso-position-horizontal-relative:text;mso-position-vertical-relative:text">
                  <v:imagedata r:id="rId15" o:title=""/>
                </v:shape>
              </w:pict>
            </w:r>
          </w:p>
          <w:p w:rsidR="006B46A2" w:rsidRPr="00AA2F05" w:rsidRDefault="006B46A2" w:rsidP="00AA2F05">
            <w:pPr>
              <w:rPr>
                <w:rFonts w:cs="Arial"/>
                <w:sz w:val="36"/>
                <w:szCs w:val="36"/>
                <w:lang w:eastAsia="en-GB"/>
              </w:rPr>
            </w:pPr>
            <w:r w:rsidRPr="00AA2F05">
              <w:rPr>
                <w:rFonts w:cs="Arial"/>
                <w:sz w:val="36"/>
                <w:szCs w:val="36"/>
                <w:lang w:eastAsia="en-GB"/>
              </w:rPr>
              <w:t>I am an interested citizen</w:t>
            </w:r>
          </w:p>
        </w:tc>
        <w:tc>
          <w:tcPr>
            <w:tcW w:w="2551" w:type="dxa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</w:tcPr>
          <w:p w:rsidR="006B46A2" w:rsidRPr="0027587C" w:rsidRDefault="006B46A2" w:rsidP="00EB63CF">
            <w:pPr>
              <w:jc w:val="center"/>
              <w:rPr>
                <w:rFonts w:cs="Arial"/>
                <w:sz w:val="40"/>
                <w:szCs w:val="40"/>
                <w:lang w:eastAsia="en-GB"/>
              </w:rPr>
            </w:pPr>
          </w:p>
          <w:p w:rsidR="006B46A2" w:rsidRPr="0027587C" w:rsidRDefault="006B46A2" w:rsidP="00EB63CF">
            <w:pPr>
              <w:jc w:val="center"/>
              <w:rPr>
                <w:rFonts w:cs="Arial"/>
                <w:sz w:val="40"/>
                <w:szCs w:val="40"/>
                <w:lang w:eastAsia="en-GB"/>
              </w:rPr>
            </w:pPr>
            <w:r w:rsidRPr="0027587C">
              <w:rPr>
                <w:rFonts w:cs="Arial"/>
                <w:sz w:val="40"/>
                <w:szCs w:val="40"/>
                <w:lang w:eastAsia="en-GB"/>
              </w:rPr>
              <w:t>Yes / No</w:t>
            </w:r>
          </w:p>
        </w:tc>
      </w:tr>
      <w:tr w:rsidR="006B46A2" w:rsidRPr="00D12201" w:rsidTr="00795AFF">
        <w:trPr>
          <w:trHeight w:val="2632"/>
        </w:trPr>
        <w:tc>
          <w:tcPr>
            <w:tcW w:w="5920" w:type="dxa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  <w:vAlign w:val="center"/>
          </w:tcPr>
          <w:p w:rsidR="006B46A2" w:rsidRDefault="006B46A2" w:rsidP="00AA2F05">
            <w:pPr>
              <w:rPr>
                <w:rFonts w:cs="Arial"/>
                <w:sz w:val="36"/>
                <w:szCs w:val="36"/>
                <w:lang w:eastAsia="en-GB"/>
              </w:rPr>
            </w:pPr>
          </w:p>
          <w:p w:rsidR="006B46A2" w:rsidRPr="00AA2F05" w:rsidRDefault="006B46A2" w:rsidP="00AA2F05">
            <w:pPr>
              <w:rPr>
                <w:rFonts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61" o:spid="_x0000_s1041" type="#_x0000_t75" alt="socialServices" style="position:absolute;margin-left:214.8pt;margin-top:19.5pt;width:55.2pt;height:55.2pt;z-index:251664384;visibility:visible">
                  <v:imagedata r:id="rId17" o:title=""/>
                </v:shape>
              </w:pict>
            </w:r>
            <w:r w:rsidRPr="00AA2F05">
              <w:rPr>
                <w:rFonts w:cs="Arial"/>
                <w:sz w:val="36"/>
                <w:szCs w:val="36"/>
                <w:lang w:eastAsia="en-GB"/>
              </w:rPr>
              <w:t xml:space="preserve">If you were supported by an </w:t>
            </w:r>
            <w:r w:rsidRPr="00AA2F05">
              <w:rPr>
                <w:rFonts w:cs="Arial"/>
                <w:sz w:val="36"/>
                <w:szCs w:val="36"/>
                <w:lang w:eastAsia="en-GB"/>
              </w:rPr>
              <w:br/>
              <w:t xml:space="preserve">organisation to take part in </w:t>
            </w:r>
            <w:r w:rsidRPr="00AA2F05">
              <w:rPr>
                <w:rFonts w:cs="Arial"/>
                <w:sz w:val="36"/>
                <w:szCs w:val="36"/>
                <w:lang w:eastAsia="en-GB"/>
              </w:rPr>
              <w:br/>
              <w:t xml:space="preserve">this campaign please give </w:t>
            </w:r>
            <w:r w:rsidRPr="00AA2F05">
              <w:rPr>
                <w:rFonts w:cs="Arial"/>
                <w:sz w:val="36"/>
                <w:szCs w:val="36"/>
                <w:lang w:eastAsia="en-GB"/>
              </w:rPr>
              <w:br/>
              <w:t xml:space="preserve">us it’s name: </w:t>
            </w:r>
          </w:p>
        </w:tc>
        <w:tc>
          <w:tcPr>
            <w:tcW w:w="3827" w:type="dxa"/>
            <w:gridSpan w:val="2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</w:tcPr>
          <w:p w:rsidR="006B46A2" w:rsidRDefault="006B46A2" w:rsidP="00EB63CF">
            <w:pPr>
              <w:jc w:val="center"/>
              <w:rPr>
                <w:rFonts w:cs="Arial"/>
                <w:sz w:val="32"/>
                <w:szCs w:val="32"/>
                <w:lang w:eastAsia="en-GB"/>
              </w:rPr>
            </w:pPr>
          </w:p>
        </w:tc>
      </w:tr>
    </w:tbl>
    <w:p w:rsidR="006B46A2" w:rsidRDefault="006B46A2">
      <w:r>
        <w:br w:type="page"/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71"/>
        <w:gridCol w:w="2976"/>
      </w:tblGrid>
      <w:tr w:rsidR="006B46A2" w:rsidRPr="00BB167C" w:rsidTr="006F3EAE">
        <w:tc>
          <w:tcPr>
            <w:tcW w:w="9747" w:type="dxa"/>
            <w:gridSpan w:val="2"/>
            <w:tcBorders>
              <w:top w:val="nil"/>
              <w:left w:val="nil"/>
              <w:bottom w:val="single" w:sz="24" w:space="0" w:color="003E6C"/>
              <w:right w:val="nil"/>
            </w:tcBorders>
          </w:tcPr>
          <w:p w:rsidR="006B46A2" w:rsidRPr="00BB167C" w:rsidRDefault="006B46A2" w:rsidP="00D12201">
            <w:pPr>
              <w:shd w:val="clear" w:color="auto" w:fill="FFFFFF"/>
              <w:rPr>
                <w:rFonts w:cs="Arial"/>
                <w:b/>
                <w:color w:val="762283"/>
                <w:sz w:val="40"/>
                <w:szCs w:val="40"/>
                <w:lang w:eastAsia="en-GB"/>
              </w:rPr>
            </w:pPr>
            <w:r>
              <w:br w:type="page"/>
            </w:r>
            <w:r w:rsidRPr="00BB167C">
              <w:rPr>
                <w:rFonts w:cs="Arial"/>
                <w:b/>
                <w:color w:val="762283"/>
                <w:sz w:val="40"/>
                <w:szCs w:val="40"/>
                <w:lang w:eastAsia="en-GB"/>
              </w:rPr>
              <w:t xml:space="preserve">Staying involved with the ‘I Matter We Matter’ campaign </w:t>
            </w:r>
          </w:p>
          <w:p w:rsidR="006B46A2" w:rsidRPr="00BB167C" w:rsidRDefault="006B46A2" w:rsidP="00D12201">
            <w:pPr>
              <w:shd w:val="clear" w:color="auto" w:fill="FFFFFF"/>
              <w:rPr>
                <w:rFonts w:cs="Arial"/>
                <w:b/>
                <w:color w:val="000000"/>
                <w:sz w:val="40"/>
                <w:szCs w:val="40"/>
                <w:lang w:eastAsia="en-GB"/>
              </w:rPr>
            </w:pPr>
          </w:p>
          <w:p w:rsidR="006B46A2" w:rsidRPr="00BB167C" w:rsidRDefault="006B46A2" w:rsidP="0027587C">
            <w:pPr>
              <w:numPr>
                <w:ilvl w:val="0"/>
                <w:numId w:val="5"/>
              </w:numPr>
              <w:shd w:val="clear" w:color="auto" w:fill="FFFFFF"/>
              <w:rPr>
                <w:rFonts w:cs="Arial"/>
                <w:color w:val="000000"/>
                <w:sz w:val="40"/>
                <w:szCs w:val="40"/>
                <w:lang w:eastAsia="en-GB"/>
              </w:rPr>
            </w:pPr>
            <w:r w:rsidRPr="00BB167C">
              <w:rPr>
                <w:rFonts w:cs="Arial"/>
                <w:color w:val="000000"/>
                <w:sz w:val="40"/>
                <w:szCs w:val="40"/>
                <w:lang w:eastAsia="en-GB"/>
              </w:rPr>
              <w:t xml:space="preserve">We want this campaign to help people to work together to change the way support is organised in their communities. </w:t>
            </w:r>
          </w:p>
          <w:p w:rsidR="006B46A2" w:rsidRPr="00BB167C" w:rsidRDefault="006B46A2" w:rsidP="0027587C">
            <w:pPr>
              <w:numPr>
                <w:ilvl w:val="0"/>
                <w:numId w:val="5"/>
              </w:numPr>
              <w:shd w:val="clear" w:color="auto" w:fill="FFFFFF"/>
              <w:rPr>
                <w:rFonts w:cs="Arial"/>
                <w:color w:val="000000"/>
                <w:sz w:val="40"/>
                <w:szCs w:val="40"/>
                <w:lang w:eastAsia="en-GB"/>
              </w:rPr>
            </w:pPr>
            <w:r w:rsidRPr="00BB167C">
              <w:rPr>
                <w:rFonts w:cs="Arial"/>
                <w:color w:val="000000"/>
                <w:sz w:val="40"/>
                <w:szCs w:val="40"/>
                <w:lang w:eastAsia="en-GB"/>
              </w:rPr>
              <w:t xml:space="preserve">We hope the campaign can help people to find people and agencies with similar interests both locally and nationally. </w:t>
            </w:r>
          </w:p>
          <w:p w:rsidR="006B46A2" w:rsidRPr="00BB167C" w:rsidRDefault="006B46A2" w:rsidP="0027587C">
            <w:pPr>
              <w:numPr>
                <w:ilvl w:val="0"/>
                <w:numId w:val="5"/>
              </w:numPr>
              <w:shd w:val="clear" w:color="auto" w:fill="FFFFFF"/>
              <w:rPr>
                <w:rFonts w:cs="Arial"/>
                <w:color w:val="000000"/>
                <w:sz w:val="40"/>
                <w:szCs w:val="40"/>
                <w:lang w:eastAsia="en-GB"/>
              </w:rPr>
            </w:pPr>
            <w:r w:rsidRPr="00BB167C">
              <w:rPr>
                <w:rFonts w:cs="Arial"/>
                <w:color w:val="000000"/>
                <w:sz w:val="40"/>
                <w:szCs w:val="40"/>
                <w:lang w:eastAsia="en-GB"/>
              </w:rPr>
              <w:t>If you want to stay involved please tell us a bit about yourself.</w:t>
            </w:r>
          </w:p>
          <w:p w:rsidR="006B46A2" w:rsidRPr="00BB167C" w:rsidRDefault="006B46A2" w:rsidP="00954A52">
            <w:pPr>
              <w:rPr>
                <w:rFonts w:ascii="Arial" w:hAnsi="Arial" w:cs="Arial"/>
                <w:color w:val="000000"/>
                <w:sz w:val="40"/>
                <w:szCs w:val="40"/>
                <w:lang w:eastAsia="en-GB"/>
              </w:rPr>
            </w:pPr>
          </w:p>
        </w:tc>
      </w:tr>
      <w:tr w:rsidR="006B46A2" w:rsidRPr="00D12201" w:rsidTr="006F3EAE">
        <w:tc>
          <w:tcPr>
            <w:tcW w:w="6771" w:type="dxa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</w:tcPr>
          <w:p w:rsidR="006B46A2" w:rsidRDefault="006B46A2" w:rsidP="00D12201">
            <w:pPr>
              <w:shd w:val="clear" w:color="auto" w:fill="FFFFFF"/>
              <w:rPr>
                <w:rFonts w:cs="Arial"/>
                <w:b/>
                <w:bCs/>
                <w:color w:val="762283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67" o:spid="_x0000_s1042" type="#_x0000_t75" alt="greet" style="position:absolute;margin-left:256.3pt;margin-top:19.25pt;width:69.4pt;height:73.3pt;z-index:251666432;visibility:visible;mso-position-horizontal-relative:text;mso-position-vertical-relative:text">
                  <v:imagedata r:id="rId18" o:title=""/>
                </v:shape>
              </w:pict>
            </w:r>
          </w:p>
          <w:p w:rsidR="006B46A2" w:rsidRPr="006F3EAE" w:rsidRDefault="006B46A2" w:rsidP="00D12201">
            <w:pPr>
              <w:shd w:val="clear" w:color="auto" w:fill="FFFFFF"/>
              <w:rPr>
                <w:rFonts w:cs="Arial"/>
                <w:b/>
                <w:bCs/>
                <w:color w:val="762283"/>
                <w:sz w:val="40"/>
                <w:szCs w:val="40"/>
                <w:lang w:eastAsia="en-GB"/>
              </w:rPr>
            </w:pPr>
            <w:r>
              <w:rPr>
                <w:rFonts w:cs="Arial"/>
                <w:b/>
                <w:bCs/>
                <w:color w:val="762283"/>
                <w:sz w:val="40"/>
                <w:szCs w:val="40"/>
                <w:lang w:eastAsia="en-GB"/>
              </w:rPr>
              <w:t xml:space="preserve">Do you want to </w:t>
            </w:r>
            <w:r w:rsidRPr="0027587C">
              <w:rPr>
                <w:rFonts w:cs="Arial"/>
                <w:b/>
                <w:bCs/>
                <w:color w:val="762283"/>
                <w:sz w:val="40"/>
                <w:szCs w:val="40"/>
                <w:lang w:eastAsia="en-GB"/>
              </w:rPr>
              <w:t xml:space="preserve">be involved as </w:t>
            </w:r>
            <w:r>
              <w:rPr>
                <w:rFonts w:cs="Arial"/>
                <w:b/>
                <w:bCs/>
                <w:color w:val="762283"/>
                <w:sz w:val="40"/>
                <w:szCs w:val="40"/>
                <w:lang w:eastAsia="en-GB"/>
              </w:rPr>
              <w:br/>
            </w:r>
            <w:r w:rsidRPr="0027587C">
              <w:rPr>
                <w:rFonts w:cs="Arial"/>
                <w:b/>
                <w:bCs/>
                <w:color w:val="762283"/>
                <w:sz w:val="40"/>
                <w:szCs w:val="40"/>
                <w:lang w:eastAsia="en-GB"/>
              </w:rPr>
              <w:t xml:space="preserve">the 'I Matter We matter' </w:t>
            </w:r>
            <w:r>
              <w:rPr>
                <w:rFonts w:cs="Arial"/>
                <w:b/>
                <w:bCs/>
                <w:color w:val="762283"/>
                <w:sz w:val="40"/>
                <w:szCs w:val="40"/>
                <w:lang w:eastAsia="en-GB"/>
              </w:rPr>
              <w:br/>
            </w:r>
            <w:r w:rsidRPr="0027587C">
              <w:rPr>
                <w:rFonts w:cs="Arial"/>
                <w:b/>
                <w:bCs/>
                <w:color w:val="762283"/>
                <w:sz w:val="40"/>
                <w:szCs w:val="40"/>
                <w:lang w:eastAsia="en-GB"/>
              </w:rPr>
              <w:t>campaign develops</w:t>
            </w:r>
            <w:r>
              <w:rPr>
                <w:rFonts w:cs="Arial"/>
                <w:b/>
                <w:bCs/>
                <w:color w:val="762283"/>
                <w:sz w:val="40"/>
                <w:szCs w:val="40"/>
                <w:lang w:eastAsia="en-GB"/>
              </w:rPr>
              <w:t>?</w:t>
            </w:r>
          </w:p>
          <w:p w:rsidR="006B46A2" w:rsidRPr="0027587C" w:rsidRDefault="006B46A2" w:rsidP="00954A52">
            <w:pPr>
              <w:rPr>
                <w:rFonts w:cs="Arial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2976" w:type="dxa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  <w:vAlign w:val="center"/>
          </w:tcPr>
          <w:p w:rsidR="006B46A2" w:rsidRPr="00D12201" w:rsidRDefault="006B46A2" w:rsidP="0027587C">
            <w:pPr>
              <w:jc w:val="center"/>
              <w:rPr>
                <w:rFonts w:ascii="Arial" w:hAnsi="Arial" w:cs="Arial"/>
                <w:color w:val="000000"/>
                <w:sz w:val="29"/>
                <w:szCs w:val="29"/>
                <w:lang w:eastAsia="en-GB"/>
              </w:rPr>
            </w:pPr>
            <w:r>
              <w:rPr>
                <w:rFonts w:ascii="Arial" w:hAnsi="Arial" w:cs="Arial"/>
                <w:b/>
                <w:color w:val="000000"/>
                <w:sz w:val="36"/>
                <w:szCs w:val="36"/>
                <w:lang w:eastAsia="en-GB"/>
              </w:rPr>
              <w:t>Yes / No</w:t>
            </w:r>
          </w:p>
        </w:tc>
      </w:tr>
    </w:tbl>
    <w:p w:rsidR="006B46A2" w:rsidRDefault="006B46A2" w:rsidP="00954A52">
      <w:pPr>
        <w:shd w:val="clear" w:color="auto" w:fill="FFFFFF"/>
        <w:rPr>
          <w:rFonts w:ascii="Arial" w:hAnsi="Arial" w:cs="Arial"/>
          <w:color w:val="000000"/>
          <w:sz w:val="29"/>
          <w:szCs w:val="29"/>
          <w:lang w:eastAsia="en-GB"/>
        </w:rPr>
      </w:pPr>
    </w:p>
    <w:p w:rsidR="006B46A2" w:rsidRPr="006F3EAE" w:rsidRDefault="006B46A2" w:rsidP="00954A52">
      <w:pPr>
        <w:shd w:val="clear" w:color="auto" w:fill="FFFFFF"/>
        <w:rPr>
          <w:rFonts w:cs="Arial"/>
          <w:color w:val="000000"/>
          <w:sz w:val="40"/>
          <w:szCs w:val="40"/>
          <w:lang w:eastAsia="en-GB"/>
        </w:rPr>
      </w:pPr>
      <w:r w:rsidRPr="006F3EAE">
        <w:rPr>
          <w:rFonts w:cs="Arial"/>
          <w:color w:val="000000"/>
          <w:sz w:val="40"/>
          <w:szCs w:val="40"/>
          <w:lang w:eastAsia="en-GB"/>
        </w:rPr>
        <w:t>If yes then please give us your</w:t>
      </w:r>
    </w:p>
    <w:p w:rsidR="006B46A2" w:rsidRDefault="006B46A2"/>
    <w:tbl>
      <w:tblPr>
        <w:tblW w:w="9747" w:type="dxa"/>
        <w:tblBorders>
          <w:top w:val="single" w:sz="24" w:space="0" w:color="003E6C"/>
          <w:left w:val="single" w:sz="24" w:space="0" w:color="003E6C"/>
          <w:bottom w:val="single" w:sz="24" w:space="0" w:color="003E6C"/>
          <w:right w:val="single" w:sz="24" w:space="0" w:color="003E6C"/>
          <w:insideH w:val="single" w:sz="24" w:space="0" w:color="003E6C"/>
          <w:insideV w:val="single" w:sz="24" w:space="0" w:color="003E6C"/>
        </w:tblBorders>
        <w:tblLook w:val="00A0"/>
      </w:tblPr>
      <w:tblGrid>
        <w:gridCol w:w="4644"/>
        <w:gridCol w:w="2127"/>
        <w:gridCol w:w="567"/>
        <w:gridCol w:w="2409"/>
      </w:tblGrid>
      <w:tr w:rsidR="006B46A2" w:rsidTr="00BD4A91">
        <w:tc>
          <w:tcPr>
            <w:tcW w:w="4644" w:type="dxa"/>
          </w:tcPr>
          <w:p w:rsidR="006B46A2" w:rsidRPr="005A6F52" w:rsidRDefault="006B46A2" w:rsidP="006F3EAE">
            <w:pP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68" o:spid="_x0000_s1043" type="#_x0000_t75" alt="name" style="position:absolute;margin-left:166.65pt;margin-top:1.25pt;width:36.1pt;height:63.2pt;z-index:251667456;visibility:visible">
                  <v:imagedata r:id="rId19" o:title=""/>
                </v:shape>
              </w:pict>
            </w:r>
          </w:p>
          <w:p w:rsidR="006B46A2" w:rsidRPr="005A6F52" w:rsidRDefault="006B46A2" w:rsidP="006F3EAE">
            <w:pP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>Your name:</w:t>
            </w:r>
          </w:p>
          <w:p w:rsidR="006B46A2" w:rsidRPr="005A6F52" w:rsidRDefault="006B46A2" w:rsidP="006F3EAE">
            <w:pP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5103" w:type="dxa"/>
            <w:gridSpan w:val="3"/>
          </w:tcPr>
          <w:p w:rsidR="006B46A2" w:rsidRDefault="006B46A2"/>
        </w:tc>
      </w:tr>
      <w:tr w:rsidR="006B46A2" w:rsidTr="00BD4A91">
        <w:tc>
          <w:tcPr>
            <w:tcW w:w="4644" w:type="dxa"/>
          </w:tcPr>
          <w:p w:rsidR="006B46A2" w:rsidRPr="005A6F52" w:rsidRDefault="006B46A2" w:rsidP="006F3EAE">
            <w:pP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69" o:spid="_x0000_s1044" type="#_x0000_t75" alt="home1" style="position:absolute;margin-left:151.85pt;margin-top:16.4pt;width:50.9pt;height:54.9pt;z-index:251668480;visibility:visible;mso-position-horizontal-relative:text;mso-position-vertical-relative:text">
                  <v:imagedata r:id="rId20" o:title=""/>
                </v:shape>
              </w:pict>
            </w:r>
          </w:p>
          <w:p w:rsidR="006B46A2" w:rsidRPr="005A6F52" w:rsidRDefault="006B46A2" w:rsidP="006F3EAE">
            <w:pP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>Your address:</w:t>
            </w:r>
          </w:p>
          <w:p w:rsidR="006B46A2" w:rsidRPr="005A6F52" w:rsidRDefault="006B46A2" w:rsidP="006F3EAE">
            <w:pP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</w:p>
          <w:p w:rsidR="006B46A2" w:rsidRPr="005A6F52" w:rsidRDefault="006B46A2" w:rsidP="006F3EAE">
            <w:pP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</w:p>
          <w:p w:rsidR="006B46A2" w:rsidRPr="005A6F52" w:rsidRDefault="006B46A2" w:rsidP="006F3EAE">
            <w:pP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</w:p>
          <w:p w:rsidR="006B46A2" w:rsidRPr="005A6F52" w:rsidRDefault="006B46A2" w:rsidP="006F3EAE">
            <w:pP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</w:p>
          <w:p w:rsidR="006B46A2" w:rsidRPr="005A6F52" w:rsidRDefault="006B46A2" w:rsidP="006F3EAE">
            <w:pP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5103" w:type="dxa"/>
            <w:gridSpan w:val="3"/>
          </w:tcPr>
          <w:p w:rsidR="006B46A2" w:rsidRDefault="006B46A2"/>
        </w:tc>
      </w:tr>
      <w:tr w:rsidR="006B46A2" w:rsidTr="00BD4A91">
        <w:tc>
          <w:tcPr>
            <w:tcW w:w="4644" w:type="dxa"/>
          </w:tcPr>
          <w:p w:rsidR="006B46A2" w:rsidRPr="005A6F52" w:rsidRDefault="006B46A2" w:rsidP="006F3EAE">
            <w:pP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70" o:spid="_x0000_s1045" type="#_x0000_t75" alt="telephone" style="position:absolute;margin-left:173.9pt;margin-top:4.75pt;width:43.4pt;height:57pt;z-index:251669504;visibility:visible;mso-position-horizontal-relative:text;mso-position-vertical-relative:text">
                  <v:imagedata r:id="rId21" o:title=""/>
                </v:shape>
              </w:pict>
            </w: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 xml:space="preserve">A Contact Telephone </w:t>
            </w:r>
          </w:p>
          <w:p w:rsidR="006B46A2" w:rsidRPr="005A6F52" w:rsidRDefault="006B46A2" w:rsidP="006F3EAE">
            <w:pP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>Number:</w:t>
            </w:r>
          </w:p>
          <w:p w:rsidR="006B46A2" w:rsidRPr="005A6F52" w:rsidRDefault="006B46A2" w:rsidP="006F3EAE">
            <w:pP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5103" w:type="dxa"/>
            <w:gridSpan w:val="3"/>
          </w:tcPr>
          <w:p w:rsidR="006B46A2" w:rsidRDefault="006B46A2"/>
        </w:tc>
      </w:tr>
      <w:tr w:rsidR="006B46A2" w:rsidTr="00BD4A91">
        <w:trPr>
          <w:trHeight w:val="1092"/>
        </w:trPr>
        <w:tc>
          <w:tcPr>
            <w:tcW w:w="4644" w:type="dxa"/>
          </w:tcPr>
          <w:p w:rsidR="006B46A2" w:rsidRPr="005A6F52" w:rsidRDefault="006B46A2" w:rsidP="006F3EAE">
            <w:pP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71" o:spid="_x0000_s1046" type="#_x0000_t75" alt="email" style="position:absolute;margin-left:160.6pt;margin-top:5.8pt;width:56.7pt;height:39.3pt;z-index:251670528;visibility:visible;mso-position-horizontal-relative:text;mso-position-vertical-relative:text">
                  <v:imagedata r:id="rId22" o:title=""/>
                </v:shape>
              </w:pict>
            </w: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>Your email address:</w:t>
            </w:r>
          </w:p>
          <w:p w:rsidR="006B46A2" w:rsidRPr="005A6F52" w:rsidRDefault="006B46A2" w:rsidP="006F3EAE">
            <w:pP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5103" w:type="dxa"/>
            <w:gridSpan w:val="3"/>
          </w:tcPr>
          <w:p w:rsidR="006B46A2" w:rsidRDefault="006B46A2"/>
        </w:tc>
      </w:tr>
      <w:tr w:rsidR="006B46A2" w:rsidTr="00BD4A91">
        <w:trPr>
          <w:trHeight w:val="1534"/>
        </w:trPr>
        <w:tc>
          <w:tcPr>
            <w:tcW w:w="6771" w:type="dxa"/>
            <w:gridSpan w:val="2"/>
          </w:tcPr>
          <w:p w:rsidR="006B46A2" w:rsidRPr="005A6F52" w:rsidRDefault="006B46A2">
            <w:pPr>
              <w:rPr>
                <w:b/>
                <w:sz w:val="36"/>
                <w:szCs w:val="36"/>
              </w:rPr>
            </w:pPr>
            <w:r w:rsidRPr="005A6F52">
              <w:rPr>
                <w:b/>
                <w:sz w:val="36"/>
                <w:szCs w:val="36"/>
              </w:rPr>
              <w:t xml:space="preserve">Are you willing to be contacted by agencies and groups who are in involved in the </w:t>
            </w:r>
            <w:r>
              <w:rPr>
                <w:b/>
                <w:sz w:val="36"/>
                <w:szCs w:val="36"/>
              </w:rPr>
              <w:br/>
            </w:r>
            <w:r w:rsidRPr="005A6F52">
              <w:rPr>
                <w:b/>
                <w:sz w:val="36"/>
                <w:szCs w:val="36"/>
              </w:rPr>
              <w:t>‘I Matter We Matter’ Campaign?</w:t>
            </w:r>
          </w:p>
        </w:tc>
        <w:tc>
          <w:tcPr>
            <w:tcW w:w="2976" w:type="dxa"/>
            <w:gridSpan w:val="2"/>
            <w:vAlign w:val="center"/>
          </w:tcPr>
          <w:p w:rsidR="006B46A2" w:rsidRPr="005A6F52" w:rsidRDefault="006B46A2" w:rsidP="005A6F52">
            <w:pPr>
              <w:jc w:val="center"/>
              <w:rPr>
                <w:b/>
                <w:sz w:val="40"/>
                <w:szCs w:val="40"/>
              </w:rPr>
            </w:pPr>
            <w:r w:rsidRPr="005A6F52">
              <w:rPr>
                <w:b/>
                <w:sz w:val="40"/>
                <w:szCs w:val="40"/>
              </w:rPr>
              <w:t>Yes / No</w:t>
            </w:r>
          </w:p>
        </w:tc>
      </w:tr>
      <w:tr w:rsidR="006B46A2" w:rsidRPr="00D12201" w:rsidTr="00BD4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4"/>
            <w:tcBorders>
              <w:top w:val="single" w:sz="24" w:space="0" w:color="003E6C"/>
              <w:left w:val="nil"/>
              <w:bottom w:val="single" w:sz="24" w:space="0" w:color="003E6C"/>
              <w:right w:val="nil"/>
            </w:tcBorders>
          </w:tcPr>
          <w:p w:rsidR="006B46A2" w:rsidRDefault="006B46A2" w:rsidP="00AE2879">
            <w:pP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</w:p>
          <w:p w:rsidR="006B46A2" w:rsidRPr="00BD4A91" w:rsidRDefault="006B46A2" w:rsidP="00AE2879">
            <w:pP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>Please tell us about the t</w:t>
            </w:r>
            <w:r w:rsidRPr="00BD4A91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>hing</w:t>
            </w:r>
            <w: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>s you are interested in by choosing from the list below:</w:t>
            </w:r>
          </w:p>
        </w:tc>
      </w:tr>
      <w:tr w:rsidR="006B46A2" w:rsidRPr="00D12201" w:rsidTr="00BD4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38" w:type="dxa"/>
            <w:gridSpan w:val="3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</w:tcPr>
          <w:p w:rsidR="006B46A2" w:rsidRPr="005A6F52" w:rsidRDefault="006B46A2" w:rsidP="00D12201">
            <w:pPr>
              <w:shd w:val="clear" w:color="auto" w:fill="FFFFFF"/>
              <w:spacing w:line="312" w:lineRule="atLeast"/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18" o:spid="_x0000_s1047" type="#_x0000_t75" alt="Living in hospital" style="position:absolute;margin-left:233.85pt;margin-top:6.1pt;width:60.9pt;height:47.5pt;z-index:251650048;visibility:visible;mso-position-horizontal-relative:text;mso-position-vertical-relative:text">
                  <v:imagedata r:id="rId23" r:href="rId24"/>
                </v:shape>
              </w:pict>
            </w:r>
          </w:p>
          <w:p w:rsidR="006B46A2" w:rsidRPr="005A6F52" w:rsidRDefault="006B46A2" w:rsidP="00D12201">
            <w:pPr>
              <w:shd w:val="clear" w:color="auto" w:fill="FFFFFF"/>
              <w:spacing w:line="312" w:lineRule="atLeast"/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 xml:space="preserve">Physical, mental and </w:t>
            </w:r>
          </w:p>
          <w:p w:rsidR="006B46A2" w:rsidRPr="005A6F52" w:rsidRDefault="006B46A2" w:rsidP="00D12201">
            <w:pPr>
              <w:shd w:val="clear" w:color="auto" w:fill="FFFFFF"/>
              <w:spacing w:line="312" w:lineRule="atLeast"/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>emotional health</w:t>
            </w:r>
          </w:p>
        </w:tc>
        <w:tc>
          <w:tcPr>
            <w:tcW w:w="2409" w:type="dxa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  <w:vAlign w:val="center"/>
          </w:tcPr>
          <w:p w:rsidR="006B46A2" w:rsidRPr="005A6F52" w:rsidRDefault="006B46A2" w:rsidP="005A6F52">
            <w:pPr>
              <w:jc w:val="center"/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>Yes / No</w:t>
            </w:r>
          </w:p>
        </w:tc>
      </w:tr>
      <w:tr w:rsidR="006B46A2" w:rsidRPr="00D12201" w:rsidTr="00BD4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38" w:type="dxa"/>
            <w:gridSpan w:val="3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</w:tcPr>
          <w:p w:rsidR="006B46A2" w:rsidRPr="005A6F52" w:rsidRDefault="006B46A2" w:rsidP="00D12201">
            <w:pPr>
              <w:shd w:val="clear" w:color="auto" w:fill="FFFFFF"/>
              <w:spacing w:line="312" w:lineRule="atLeast"/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22" o:spid="_x0000_s1048" type="#_x0000_t75" alt="Police and other professionals" style="position:absolute;margin-left:224.7pt;margin-top:8.05pt;width:78pt;height:48.1pt;z-index:251654144;visibility:visible;mso-position-horizontal-relative:text;mso-position-vertical-relative:text">
                  <v:imagedata r:id="rId25" r:href="rId26"/>
                </v:shape>
              </w:pict>
            </w:r>
          </w:p>
          <w:p w:rsidR="006B46A2" w:rsidRPr="005A6F52" w:rsidRDefault="006B46A2" w:rsidP="00D12201">
            <w:pPr>
              <w:shd w:val="clear" w:color="auto" w:fill="FFFFFF"/>
              <w:spacing w:line="312" w:lineRule="atLeast"/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>Community safety</w:t>
            </w:r>
          </w:p>
          <w:p w:rsidR="006B46A2" w:rsidRPr="005A6F52" w:rsidRDefault="006B46A2" w:rsidP="00D12201">
            <w:pPr>
              <w:shd w:val="clear" w:color="auto" w:fill="FFFFFF"/>
              <w:spacing w:line="312" w:lineRule="atLeast"/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2409" w:type="dxa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  <w:vAlign w:val="center"/>
          </w:tcPr>
          <w:p w:rsidR="006B46A2" w:rsidRPr="00D12201" w:rsidRDefault="006B46A2" w:rsidP="00BD4A91">
            <w:pPr>
              <w:jc w:val="center"/>
              <w:rPr>
                <w:rFonts w:ascii="Arial" w:hAnsi="Arial" w:cs="Arial"/>
                <w:color w:val="000000"/>
                <w:sz w:val="29"/>
                <w:szCs w:val="29"/>
                <w:lang w:eastAsia="en-GB"/>
              </w:rPr>
            </w:pP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>Yes / No</w:t>
            </w:r>
          </w:p>
        </w:tc>
      </w:tr>
      <w:tr w:rsidR="006B46A2" w:rsidRPr="00D12201" w:rsidTr="00BD4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38" w:type="dxa"/>
            <w:gridSpan w:val="3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</w:tcPr>
          <w:p w:rsidR="006B46A2" w:rsidRPr="005A6F52" w:rsidRDefault="006B46A2" w:rsidP="00D12201">
            <w:pPr>
              <w:shd w:val="clear" w:color="auto" w:fill="FFFFFF"/>
              <w:spacing w:line="312" w:lineRule="atLeast"/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23" o:spid="_x0000_s1049" type="#_x0000_t75" alt="Research" style="position:absolute;margin-left:233.85pt;margin-top:3.5pt;width:56.7pt;height:55pt;z-index:251655168;visibility:visible;mso-position-horizontal-relative:text;mso-position-vertical-relative:text">
                  <v:imagedata r:id="rId27" r:href="rId28"/>
                </v:shape>
              </w:pict>
            </w:r>
          </w:p>
          <w:p w:rsidR="006B46A2" w:rsidRPr="005A6F52" w:rsidRDefault="006B46A2" w:rsidP="00D12201">
            <w:pPr>
              <w:shd w:val="clear" w:color="auto" w:fill="FFFFFF"/>
              <w:spacing w:line="312" w:lineRule="atLeast"/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 xml:space="preserve">Education, recreation </w:t>
            </w:r>
          </w:p>
          <w:p w:rsidR="006B46A2" w:rsidRPr="005A6F52" w:rsidRDefault="006B46A2" w:rsidP="00D12201">
            <w:pPr>
              <w:shd w:val="clear" w:color="auto" w:fill="FFFFFF"/>
              <w:spacing w:line="312" w:lineRule="atLeast"/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>and work</w:t>
            </w:r>
            <w:r w:rsidRPr="005A6F52">
              <w:t xml:space="preserve"> </w:t>
            </w:r>
          </w:p>
          <w:p w:rsidR="006B46A2" w:rsidRPr="005A6F52" w:rsidRDefault="006B46A2" w:rsidP="00D12201">
            <w:pPr>
              <w:shd w:val="clear" w:color="auto" w:fill="FFFFFF"/>
              <w:spacing w:line="312" w:lineRule="atLeast"/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2409" w:type="dxa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  <w:vAlign w:val="center"/>
          </w:tcPr>
          <w:p w:rsidR="006B46A2" w:rsidRPr="00D12201" w:rsidRDefault="006B46A2" w:rsidP="00BD4A91">
            <w:pPr>
              <w:jc w:val="center"/>
              <w:rPr>
                <w:rFonts w:ascii="Arial" w:hAnsi="Arial" w:cs="Arial"/>
                <w:color w:val="000000"/>
                <w:sz w:val="29"/>
                <w:szCs w:val="29"/>
                <w:lang w:eastAsia="en-GB"/>
              </w:rPr>
            </w:pP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>Yes / No</w:t>
            </w:r>
          </w:p>
        </w:tc>
      </w:tr>
      <w:tr w:rsidR="006B46A2" w:rsidRPr="00D12201" w:rsidTr="00BD4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38" w:type="dxa"/>
            <w:gridSpan w:val="3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</w:tcPr>
          <w:p w:rsidR="006B46A2" w:rsidRPr="00BD4A91" w:rsidRDefault="006B46A2" w:rsidP="00D12201">
            <w:pPr>
              <w:shd w:val="clear" w:color="auto" w:fill="FFFFFF"/>
              <w:spacing w:line="312" w:lineRule="atLeast"/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19" o:spid="_x0000_s1050" type="#_x0000_t75" alt="community" style="position:absolute;margin-left:233.85pt;margin-top:2.4pt;width:56.1pt;height:60.5pt;z-index:251651072;visibility:visible;mso-position-horizontal-relative:text;mso-position-vertical-relative:text">
                  <v:imagedata r:id="rId29" o:title=""/>
                </v:shape>
              </w:pict>
            </w:r>
          </w:p>
          <w:p w:rsidR="006B46A2" w:rsidRPr="005A6F52" w:rsidRDefault="006B46A2" w:rsidP="00D12201">
            <w:pPr>
              <w:shd w:val="clear" w:color="auto" w:fill="FFFFFF"/>
              <w:spacing w:line="312" w:lineRule="atLeast"/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 xml:space="preserve">Building strong </w:t>
            </w:r>
          </w:p>
          <w:p w:rsidR="006B46A2" w:rsidRDefault="006B46A2" w:rsidP="00D12201">
            <w:pPr>
              <w:shd w:val="clear" w:color="auto" w:fill="FFFFFF"/>
              <w:spacing w:line="312" w:lineRule="atLeast"/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>Communities</w:t>
            </w:r>
          </w:p>
          <w:p w:rsidR="006B46A2" w:rsidRPr="005A6F52" w:rsidRDefault="006B46A2" w:rsidP="00D12201">
            <w:pPr>
              <w:shd w:val="clear" w:color="auto" w:fill="FFFFFF"/>
              <w:spacing w:line="312" w:lineRule="atLeast"/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2409" w:type="dxa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  <w:vAlign w:val="center"/>
          </w:tcPr>
          <w:p w:rsidR="006B46A2" w:rsidRPr="00D12201" w:rsidRDefault="006B46A2" w:rsidP="00BD4A91">
            <w:pPr>
              <w:jc w:val="center"/>
              <w:rPr>
                <w:rFonts w:ascii="Arial" w:hAnsi="Arial" w:cs="Arial"/>
                <w:color w:val="000000"/>
                <w:sz w:val="29"/>
                <w:szCs w:val="29"/>
                <w:lang w:eastAsia="en-GB"/>
              </w:rPr>
            </w:pP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>Yes / No</w:t>
            </w:r>
          </w:p>
        </w:tc>
      </w:tr>
      <w:tr w:rsidR="006B46A2" w:rsidRPr="00D12201" w:rsidTr="00BD4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38" w:type="dxa"/>
            <w:gridSpan w:val="3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</w:tcPr>
          <w:p w:rsidR="006B46A2" w:rsidRPr="00BD4A91" w:rsidRDefault="006B46A2" w:rsidP="00D12201">
            <w:pPr>
              <w:shd w:val="clear" w:color="auto" w:fill="FFFFFF"/>
              <w:spacing w:line="312" w:lineRule="atLeast"/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20" o:spid="_x0000_s1051" type="#_x0000_t75" alt="Equal rights" style="position:absolute;margin-left:224.7pt;margin-top:2.4pt;width:77.7pt;height:54.1pt;z-index:251652096;visibility:visible;mso-position-horizontal-relative:text;mso-position-vertical-relative:text">
                  <v:imagedata r:id="rId30" r:href="rId31"/>
                </v:shape>
              </w:pict>
            </w:r>
          </w:p>
          <w:p w:rsidR="006B46A2" w:rsidRPr="005A6F52" w:rsidRDefault="006B46A2" w:rsidP="00D12201">
            <w:pPr>
              <w:shd w:val="clear" w:color="auto" w:fill="FFFFFF"/>
              <w:spacing w:line="312" w:lineRule="atLeast"/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 xml:space="preserve">Campaigning for people’s </w:t>
            </w:r>
          </w:p>
          <w:p w:rsidR="006B46A2" w:rsidRPr="005A6F52" w:rsidRDefault="006B46A2" w:rsidP="00BD4A91">
            <w:pPr>
              <w:shd w:val="clear" w:color="auto" w:fill="FFFFFF"/>
              <w:spacing w:line="312" w:lineRule="atLeast"/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>rights and better services</w:t>
            </w:r>
          </w:p>
        </w:tc>
        <w:tc>
          <w:tcPr>
            <w:tcW w:w="2409" w:type="dxa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  <w:vAlign w:val="center"/>
          </w:tcPr>
          <w:p w:rsidR="006B46A2" w:rsidRPr="00D12201" w:rsidRDefault="006B46A2" w:rsidP="00BD4A91">
            <w:pPr>
              <w:jc w:val="center"/>
              <w:rPr>
                <w:rFonts w:ascii="Arial" w:hAnsi="Arial" w:cs="Arial"/>
                <w:color w:val="000000"/>
                <w:sz w:val="29"/>
                <w:szCs w:val="29"/>
                <w:lang w:eastAsia="en-GB"/>
              </w:rPr>
            </w:pP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>Yes / No</w:t>
            </w:r>
          </w:p>
        </w:tc>
      </w:tr>
      <w:tr w:rsidR="006B46A2" w:rsidRPr="00D12201" w:rsidTr="00795A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41"/>
        </w:trPr>
        <w:tc>
          <w:tcPr>
            <w:tcW w:w="7338" w:type="dxa"/>
            <w:gridSpan w:val="3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</w:tcPr>
          <w:p w:rsidR="006B46A2" w:rsidRPr="00BD4A91" w:rsidRDefault="006B46A2" w:rsidP="00D12201">
            <w:pPr>
              <w:shd w:val="clear" w:color="auto" w:fill="FFFFFF"/>
              <w:spacing w:line="312" w:lineRule="atLeast"/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21" o:spid="_x0000_s1052" type="#_x0000_t75" alt="Wages" style="position:absolute;margin-left:233.85pt;margin-top:6.35pt;width:52.4pt;height:38.4pt;z-index:251653120;visibility:visible;mso-position-horizontal-relative:text;mso-position-vertical-relative:text">
                  <v:imagedata r:id="rId32" r:href="rId33"/>
                </v:shape>
              </w:pict>
            </w:r>
          </w:p>
          <w:p w:rsidR="006B46A2" w:rsidRPr="005A6F52" w:rsidRDefault="006B46A2" w:rsidP="00D12201">
            <w:pPr>
              <w:shd w:val="clear" w:color="auto" w:fill="FFFFFF"/>
              <w:spacing w:line="312" w:lineRule="atLeast"/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>Financial security</w:t>
            </w:r>
            <w:r w:rsidRPr="005A6F52">
              <w:t xml:space="preserve"> </w:t>
            </w:r>
          </w:p>
        </w:tc>
        <w:tc>
          <w:tcPr>
            <w:tcW w:w="2409" w:type="dxa"/>
            <w:tcBorders>
              <w:top w:val="single" w:sz="24" w:space="0" w:color="003E6C"/>
              <w:left w:val="single" w:sz="24" w:space="0" w:color="003E6C"/>
              <w:bottom w:val="single" w:sz="24" w:space="0" w:color="003E6C"/>
              <w:right w:val="single" w:sz="24" w:space="0" w:color="003E6C"/>
            </w:tcBorders>
            <w:vAlign w:val="center"/>
          </w:tcPr>
          <w:p w:rsidR="006B46A2" w:rsidRPr="00D12201" w:rsidRDefault="006B46A2" w:rsidP="00BD4A91">
            <w:pPr>
              <w:jc w:val="center"/>
              <w:rPr>
                <w:rFonts w:ascii="Arial" w:hAnsi="Arial" w:cs="Arial"/>
                <w:color w:val="000000"/>
                <w:sz w:val="29"/>
                <w:szCs w:val="29"/>
                <w:lang w:eastAsia="en-GB"/>
              </w:rPr>
            </w:pPr>
            <w:r w:rsidRPr="005A6F52"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  <w:t>Yes / No</w:t>
            </w:r>
          </w:p>
        </w:tc>
      </w:tr>
    </w:tbl>
    <w:p w:rsidR="006B46A2" w:rsidRDefault="006B46A2" w:rsidP="00954A52">
      <w:pPr>
        <w:shd w:val="clear" w:color="auto" w:fill="FFFFFF"/>
        <w:rPr>
          <w:rFonts w:ascii="Arial" w:hAnsi="Arial" w:cs="Arial"/>
          <w:color w:val="000000"/>
          <w:sz w:val="29"/>
          <w:szCs w:val="29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28"/>
        <w:gridCol w:w="1276"/>
        <w:gridCol w:w="3038"/>
      </w:tblGrid>
      <w:tr w:rsidR="006B46A2" w:rsidRPr="00D12201" w:rsidTr="00BD4A91">
        <w:tc>
          <w:tcPr>
            <w:tcW w:w="92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B46A2" w:rsidRPr="006C4EA4" w:rsidRDefault="006B46A2" w:rsidP="00954A52">
            <w:pPr>
              <w:rPr>
                <w:rFonts w:cs="Arial"/>
                <w:b/>
                <w:color w:val="762283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72" o:spid="_x0000_s1053" type="#_x0000_t75" alt="happy" style="position:absolute;margin-left:361.2pt;margin-top:-19.8pt;width:77.9pt;height:89.2pt;z-index:251671552;visibility:visible">
                  <v:imagedata r:id="rId34" o:title=""/>
                </v:shape>
              </w:pict>
            </w:r>
            <w:r w:rsidRPr="006C4EA4">
              <w:rPr>
                <w:rFonts w:cs="Arial"/>
                <w:b/>
                <w:color w:val="762283"/>
                <w:sz w:val="40"/>
                <w:szCs w:val="40"/>
                <w:lang w:eastAsia="en-GB"/>
              </w:rPr>
              <w:t xml:space="preserve">Thank you for your involvement in </w:t>
            </w:r>
            <w:r w:rsidRPr="006C4EA4">
              <w:rPr>
                <w:rFonts w:cs="Arial"/>
                <w:b/>
                <w:color w:val="762283"/>
                <w:sz w:val="40"/>
                <w:szCs w:val="40"/>
                <w:lang w:eastAsia="en-GB"/>
              </w:rPr>
              <w:br/>
              <w:t>answering the ‘I Matter’ questions.</w:t>
            </w:r>
          </w:p>
          <w:p w:rsidR="006B46A2" w:rsidRPr="006C4EA4" w:rsidRDefault="006B46A2" w:rsidP="00954A52">
            <w:pPr>
              <w:rPr>
                <w:rFonts w:cs="Arial"/>
                <w:b/>
                <w:color w:val="000000"/>
                <w:sz w:val="40"/>
                <w:szCs w:val="40"/>
                <w:lang w:eastAsia="en-GB"/>
              </w:rPr>
            </w:pPr>
          </w:p>
          <w:p w:rsidR="006B46A2" w:rsidRPr="006C4EA4" w:rsidRDefault="006B46A2" w:rsidP="00954A52">
            <w:pPr>
              <w:rPr>
                <w:rFonts w:cs="Arial"/>
                <w:b/>
                <w:color w:val="000000"/>
                <w:sz w:val="40"/>
                <w:szCs w:val="40"/>
                <w:lang w:eastAsia="en-GB"/>
              </w:rPr>
            </w:pPr>
            <w:r w:rsidRPr="006C4EA4">
              <w:rPr>
                <w:rFonts w:cs="Arial"/>
                <w:b/>
                <w:color w:val="000000"/>
                <w:sz w:val="40"/>
                <w:szCs w:val="40"/>
                <w:lang w:eastAsia="en-GB"/>
              </w:rPr>
              <w:t>If we all speak together we can make a real</w:t>
            </w:r>
            <w:r w:rsidRPr="006C4EA4">
              <w:rPr>
                <w:rFonts w:cs="Arial"/>
                <w:b/>
                <w:color w:val="000000"/>
                <w:sz w:val="40"/>
                <w:szCs w:val="40"/>
                <w:lang w:eastAsia="en-GB"/>
              </w:rPr>
              <w:br/>
              <w:t xml:space="preserve">change in the lives of people across </w:t>
            </w:r>
            <w:smartTag w:uri="urn:schemas-microsoft-com:office:smarttags" w:element="City">
              <w:r w:rsidRPr="006C4EA4">
                <w:rPr>
                  <w:rFonts w:cs="Arial"/>
                  <w:b/>
                  <w:color w:val="000000"/>
                  <w:sz w:val="40"/>
                  <w:szCs w:val="40"/>
                  <w:lang w:eastAsia="en-GB"/>
                </w:rPr>
                <w:t>Wales</w:t>
              </w:r>
            </w:smartTag>
            <w:r w:rsidRPr="006C4EA4">
              <w:rPr>
                <w:rFonts w:cs="Arial"/>
                <w:b/>
                <w:color w:val="000000"/>
                <w:sz w:val="40"/>
                <w:szCs w:val="40"/>
                <w:lang w:eastAsia="en-GB"/>
              </w:rPr>
              <w:t>.</w:t>
            </w:r>
          </w:p>
          <w:p w:rsidR="006B46A2" w:rsidRPr="006C4EA4" w:rsidRDefault="006B46A2" w:rsidP="00954A52">
            <w:pPr>
              <w:rPr>
                <w:rFonts w:cs="Arial"/>
                <w:b/>
                <w:color w:val="000000"/>
                <w:sz w:val="40"/>
                <w:szCs w:val="40"/>
                <w:lang w:eastAsia="en-GB"/>
              </w:rPr>
            </w:pPr>
          </w:p>
          <w:p w:rsidR="006B46A2" w:rsidRPr="006C4EA4" w:rsidRDefault="006B46A2" w:rsidP="00954A52">
            <w:pPr>
              <w:rPr>
                <w:rFonts w:cs="Arial"/>
                <w:b/>
                <w:color w:val="000000"/>
                <w:sz w:val="40"/>
                <w:szCs w:val="40"/>
                <w:lang w:eastAsia="en-GB"/>
              </w:rPr>
            </w:pPr>
            <w:r w:rsidRPr="006C4EA4">
              <w:rPr>
                <w:rFonts w:cs="Arial"/>
                <w:b/>
                <w:color w:val="000000"/>
                <w:sz w:val="40"/>
                <w:szCs w:val="40"/>
                <w:lang w:eastAsia="en-GB"/>
              </w:rPr>
              <w:t>We do hope that you will want to stay involved.</w:t>
            </w:r>
          </w:p>
          <w:p w:rsidR="006B46A2" w:rsidRPr="006C4EA4" w:rsidRDefault="006B46A2" w:rsidP="00954A52">
            <w:pP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</w:p>
        </w:tc>
      </w:tr>
      <w:tr w:rsidR="006B46A2" w:rsidRPr="00D12201" w:rsidTr="00BD4A91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6B46A2" w:rsidRPr="006C4EA4" w:rsidRDefault="006B46A2" w:rsidP="00BD4A91">
            <w:pPr>
              <w:rPr>
                <w:rFonts w:cs="Arial"/>
                <w:color w:val="000000"/>
                <w:sz w:val="40"/>
                <w:szCs w:val="40"/>
                <w:lang w:eastAsia="en-GB"/>
              </w:rPr>
            </w:pPr>
            <w:r w:rsidRPr="006C4EA4">
              <w:rPr>
                <w:rFonts w:cs="Arial"/>
                <w:color w:val="000000"/>
                <w:sz w:val="40"/>
                <w:szCs w:val="40"/>
                <w:lang w:eastAsia="en-GB"/>
              </w:rPr>
              <w:t xml:space="preserve">If you want more information about </w:t>
            </w:r>
            <w:r>
              <w:rPr>
                <w:rFonts w:cs="Arial"/>
                <w:color w:val="000000"/>
                <w:sz w:val="40"/>
                <w:szCs w:val="40"/>
                <w:lang w:eastAsia="en-GB"/>
              </w:rPr>
              <w:br/>
            </w:r>
            <w:r w:rsidRPr="006C4EA4">
              <w:rPr>
                <w:rFonts w:cs="Arial"/>
                <w:color w:val="000000"/>
                <w:sz w:val="40"/>
                <w:szCs w:val="40"/>
                <w:lang w:eastAsia="en-GB"/>
              </w:rPr>
              <w:t xml:space="preserve">'I Matter We Matter' </w:t>
            </w:r>
            <w:r w:rsidRPr="006C4EA4">
              <w:rPr>
                <w:rFonts w:cs="Arial"/>
                <w:color w:val="000000"/>
                <w:sz w:val="40"/>
                <w:szCs w:val="40"/>
                <w:lang w:eastAsia="en-GB"/>
              </w:rPr>
              <w:br/>
              <w:t xml:space="preserve">please go to </w:t>
            </w:r>
            <w:hyperlink r:id="rId35" w:history="1">
              <w:r w:rsidRPr="006C4EA4">
                <w:rPr>
                  <w:rStyle w:val="Hyperlink"/>
                  <w:rFonts w:cs="Arial"/>
                  <w:sz w:val="40"/>
                  <w:szCs w:val="40"/>
                  <w:lang w:eastAsia="en-GB"/>
                </w:rPr>
                <w:t>www.imatterwales.org.uk</w:t>
              </w:r>
            </w:hyperlink>
            <w:r w:rsidRPr="006C4EA4">
              <w:rPr>
                <w:rFonts w:cs="Arial"/>
                <w:color w:val="000000"/>
                <w:sz w:val="40"/>
                <w:szCs w:val="40"/>
                <w:lang w:eastAsia="en-GB"/>
              </w:rPr>
              <w:t xml:space="preserve"> </w:t>
            </w:r>
          </w:p>
        </w:tc>
        <w:tc>
          <w:tcPr>
            <w:tcW w:w="4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46A2" w:rsidRPr="006C4EA4" w:rsidRDefault="006B46A2" w:rsidP="00954A52">
            <w:pPr>
              <w:rPr>
                <w:rFonts w:cs="Arial"/>
                <w:b/>
                <w:color w:val="000000"/>
                <w:sz w:val="40"/>
                <w:szCs w:val="40"/>
                <w:lang w:eastAsia="en-GB"/>
              </w:rPr>
            </w:pPr>
            <w:r w:rsidRPr="00D1101A">
              <w:rPr>
                <w:rFonts w:cs="Arial"/>
                <w:b/>
                <w:noProof/>
                <w:color w:val="000000"/>
                <w:sz w:val="40"/>
                <w:szCs w:val="40"/>
                <w:lang w:eastAsia="en-GB"/>
              </w:rPr>
              <w:pict>
                <v:shape id="Picture 1" o:spid="_x0000_i1025" type="#_x0000_t75" alt="I_Matter_We_Matter" style="width:198pt;height:123.6pt;visibility:visible">
                  <v:imagedata r:id="rId36" o:title=""/>
                </v:shape>
              </w:pict>
            </w:r>
          </w:p>
        </w:tc>
      </w:tr>
      <w:tr w:rsidR="006B46A2" w:rsidRPr="00D12201" w:rsidTr="00BD4A91">
        <w:tc>
          <w:tcPr>
            <w:tcW w:w="62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46A2" w:rsidRPr="006C4EA4" w:rsidRDefault="006B46A2" w:rsidP="00DB4C0C">
            <w:pPr>
              <w:rPr>
                <w:rFonts w:cs="Arial"/>
                <w:b/>
                <w:color w:val="000000"/>
                <w:sz w:val="40"/>
                <w:szCs w:val="40"/>
                <w:lang w:eastAsia="en-GB"/>
              </w:rPr>
            </w:pPr>
          </w:p>
          <w:p w:rsidR="006B46A2" w:rsidRPr="006C4EA4" w:rsidRDefault="006B46A2" w:rsidP="00DB4C0C">
            <w:pPr>
              <w:rPr>
                <w:rFonts w:cs="Arial"/>
                <w:color w:val="000000"/>
                <w:sz w:val="40"/>
                <w:szCs w:val="40"/>
                <w:lang w:eastAsia="en-GB"/>
              </w:rPr>
            </w:pPr>
            <w:r w:rsidRPr="006C4EA4">
              <w:rPr>
                <w:rFonts w:cs="Arial"/>
                <w:color w:val="000000"/>
                <w:sz w:val="40"/>
                <w:szCs w:val="40"/>
                <w:lang w:eastAsia="en-GB"/>
              </w:rPr>
              <w:t xml:space="preserve">Please send this questionnaire to </w:t>
            </w:r>
          </w:p>
          <w:p w:rsidR="006B46A2" w:rsidRPr="006C4EA4" w:rsidRDefault="006B46A2" w:rsidP="00DB4C0C">
            <w:pPr>
              <w:rPr>
                <w:rFonts w:cs="Arial"/>
                <w:color w:val="000000"/>
                <w:sz w:val="40"/>
                <w:szCs w:val="40"/>
                <w:lang w:eastAsia="en-GB"/>
              </w:rPr>
            </w:pPr>
            <w:r w:rsidRPr="006C4EA4">
              <w:rPr>
                <w:rFonts w:cs="Arial"/>
                <w:color w:val="000000"/>
                <w:sz w:val="40"/>
                <w:szCs w:val="40"/>
                <w:lang w:eastAsia="en-GB"/>
              </w:rPr>
              <w:t>Rick Wilson</w:t>
            </w:r>
          </w:p>
          <w:p w:rsidR="006B46A2" w:rsidRPr="006C4EA4" w:rsidRDefault="006B46A2" w:rsidP="00DB4C0C">
            <w:pPr>
              <w:rPr>
                <w:rFonts w:cs="Arial"/>
                <w:color w:val="000000"/>
                <w:sz w:val="40"/>
                <w:szCs w:val="40"/>
                <w:lang w:eastAsia="en-GB"/>
              </w:rPr>
            </w:pPr>
            <w:r w:rsidRPr="006C4EA4">
              <w:rPr>
                <w:rFonts w:cs="Arial"/>
                <w:color w:val="000000"/>
                <w:sz w:val="40"/>
                <w:szCs w:val="40"/>
                <w:lang w:eastAsia="en-GB"/>
              </w:rPr>
              <w:t>‘I Matter We Matter’</w:t>
            </w:r>
          </w:p>
          <w:p w:rsidR="006B46A2" w:rsidRPr="006C4EA4" w:rsidRDefault="006B46A2" w:rsidP="00DB4C0C">
            <w:pPr>
              <w:rPr>
                <w:rFonts w:cs="Arial"/>
                <w:color w:val="000000"/>
                <w:sz w:val="40"/>
                <w:szCs w:val="40"/>
                <w:lang w:eastAsia="en-GB"/>
              </w:rPr>
            </w:pPr>
            <w:smartTag w:uri="urn:schemas-microsoft-com:office:smarttags" w:element="City">
              <w:smartTag w:uri="urn:schemas-microsoft-com:office:smarttags" w:element="City">
                <w:r w:rsidRPr="006C4EA4">
                  <w:rPr>
                    <w:rFonts w:cs="Arial"/>
                    <w:color w:val="000000"/>
                    <w:sz w:val="40"/>
                    <w:szCs w:val="40"/>
                    <w:lang w:eastAsia="en-GB"/>
                  </w:rPr>
                  <w:t>24 Walter Road</w:t>
                </w:r>
              </w:smartTag>
              <w:r>
                <w:rPr>
                  <w:rFonts w:cs="Arial"/>
                  <w:color w:val="000000"/>
                  <w:sz w:val="40"/>
                  <w:szCs w:val="40"/>
                  <w:lang w:eastAsia="en-GB"/>
                </w:rPr>
                <w:t xml:space="preserve">, </w:t>
              </w:r>
              <w:smartTag w:uri="urn:schemas-microsoft-com:office:smarttags" w:element="City">
                <w:r w:rsidRPr="006C4EA4">
                  <w:rPr>
                    <w:rFonts w:cs="Arial"/>
                    <w:color w:val="000000"/>
                    <w:sz w:val="40"/>
                    <w:szCs w:val="40"/>
                    <w:lang w:eastAsia="en-GB"/>
                  </w:rPr>
                  <w:t>Swansea</w:t>
                </w:r>
              </w:smartTag>
            </w:smartTag>
          </w:p>
          <w:p w:rsidR="006B46A2" w:rsidRPr="006C4EA4" w:rsidRDefault="006B46A2" w:rsidP="00DB4C0C">
            <w:pPr>
              <w:rPr>
                <w:rFonts w:cs="Arial"/>
                <w:color w:val="000000"/>
                <w:sz w:val="40"/>
                <w:szCs w:val="40"/>
                <w:lang w:eastAsia="en-GB"/>
              </w:rPr>
            </w:pPr>
            <w:r w:rsidRPr="006C4EA4">
              <w:rPr>
                <w:rFonts w:cs="Arial"/>
                <w:color w:val="000000"/>
                <w:sz w:val="40"/>
                <w:szCs w:val="40"/>
                <w:lang w:eastAsia="en-GB"/>
              </w:rPr>
              <w:t>SA1 5NN</w:t>
            </w:r>
          </w:p>
          <w:p w:rsidR="006B46A2" w:rsidRPr="006C4EA4" w:rsidRDefault="006B46A2" w:rsidP="00DB4C0C">
            <w:pPr>
              <w:rPr>
                <w:rFonts w:cs="Arial"/>
                <w:b/>
                <w:color w:val="000000"/>
                <w:sz w:val="40"/>
                <w:szCs w:val="40"/>
                <w:lang w:eastAsia="en-GB"/>
              </w:rPr>
            </w:pP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</w:tcPr>
          <w:p w:rsidR="006B46A2" w:rsidRPr="006C4EA4" w:rsidRDefault="006B46A2" w:rsidP="00954A52">
            <w:pPr>
              <w:rPr>
                <w:rFonts w:cs="Arial"/>
                <w:b/>
                <w:color w:val="000000"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pict>
                <v:shape id="Picture 35" o:spid="_x0000_s1054" type="#_x0000_t75" alt="RickWilson" style="position:absolute;margin-left:3pt;margin-top:39.55pt;width:60.5pt;height:90.8pt;z-index:251656192;visibility:visible;mso-position-horizontal-relative:text;mso-position-vertical-relative:text">
                  <v:imagedata r:id="rId37" o:title=""/>
                </v:shape>
              </w:pict>
            </w:r>
          </w:p>
        </w:tc>
      </w:tr>
    </w:tbl>
    <w:p w:rsidR="006B46A2" w:rsidRDefault="006B46A2" w:rsidP="00954A52">
      <w:pPr>
        <w:rPr>
          <w:rFonts w:ascii="Arial" w:hAnsi="Arial" w:cs="Arial"/>
          <w:color w:val="000000"/>
          <w:sz w:val="29"/>
          <w:szCs w:val="29"/>
          <w:lang w:eastAsia="en-GB"/>
        </w:rPr>
      </w:pPr>
    </w:p>
    <w:p w:rsidR="006B46A2" w:rsidRDefault="006B46A2" w:rsidP="00954A52">
      <w:pPr>
        <w:rPr>
          <w:rFonts w:ascii="Arial" w:hAnsi="Arial" w:cs="Arial"/>
          <w:color w:val="000000"/>
          <w:sz w:val="29"/>
          <w:szCs w:val="29"/>
          <w:lang w:eastAsia="en-GB"/>
        </w:rPr>
      </w:pPr>
      <w:r>
        <w:rPr>
          <w:noProof/>
          <w:lang w:eastAsia="en-GB"/>
        </w:rPr>
        <w:pict>
          <v:shape id="Picture 73" o:spid="_x0000_s1055" type="#_x0000_t75" alt="Rachel banner logo" style="position:absolute;margin-left:-3.35pt;margin-top:-1.55pt;width:471.35pt;height:142.1pt;z-index:251672576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">
            <v:imagedata r:id="rId38" o:title=""/>
            <o:lock v:ext="edit" aspectratio="f"/>
          </v:shape>
        </w:pict>
      </w:r>
    </w:p>
    <w:p w:rsidR="006B46A2" w:rsidRDefault="006B46A2" w:rsidP="00954A52">
      <w:pPr>
        <w:rPr>
          <w:rFonts w:ascii="Arial" w:hAnsi="Arial" w:cs="Arial"/>
          <w:color w:val="000000"/>
          <w:sz w:val="29"/>
          <w:szCs w:val="29"/>
          <w:lang w:eastAsia="en-GB"/>
        </w:rPr>
      </w:pPr>
    </w:p>
    <w:sectPr w:rsidR="006B46A2" w:rsidSect="000D29D3">
      <w:foot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6A2" w:rsidRDefault="006B46A2" w:rsidP="00D12201">
      <w:r>
        <w:separator/>
      </w:r>
    </w:p>
  </w:endnote>
  <w:endnote w:type="continuationSeparator" w:id="0">
    <w:p w:rsidR="006B46A2" w:rsidRDefault="006B46A2" w:rsidP="00D122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6A2" w:rsidRPr="005A6F52" w:rsidRDefault="006B46A2">
    <w:pPr>
      <w:pStyle w:val="Footer"/>
      <w:rPr>
        <w:color w:val="003E6C"/>
        <w:sz w:val="36"/>
        <w:szCs w:val="36"/>
      </w:rPr>
    </w:pPr>
    <w:r w:rsidRPr="005A6F52">
      <w:rPr>
        <w:color w:val="003E6C"/>
        <w:sz w:val="36"/>
        <w:szCs w:val="36"/>
      </w:rPr>
      <w:t xml:space="preserve">Page </w:t>
    </w:r>
    <w:r w:rsidRPr="005A6F52">
      <w:rPr>
        <w:b/>
        <w:color w:val="003E6C"/>
        <w:sz w:val="36"/>
        <w:szCs w:val="36"/>
      </w:rPr>
      <w:fldChar w:fldCharType="begin"/>
    </w:r>
    <w:r w:rsidRPr="005A6F52">
      <w:rPr>
        <w:b/>
        <w:color w:val="003E6C"/>
        <w:sz w:val="36"/>
        <w:szCs w:val="36"/>
      </w:rPr>
      <w:instrText xml:space="preserve"> PAGE </w:instrText>
    </w:r>
    <w:r w:rsidRPr="005A6F52">
      <w:rPr>
        <w:b/>
        <w:color w:val="003E6C"/>
        <w:sz w:val="36"/>
        <w:szCs w:val="36"/>
      </w:rPr>
      <w:fldChar w:fldCharType="separate"/>
    </w:r>
    <w:r>
      <w:rPr>
        <w:b/>
        <w:noProof/>
        <w:color w:val="003E6C"/>
        <w:sz w:val="36"/>
        <w:szCs w:val="36"/>
      </w:rPr>
      <w:t>2</w:t>
    </w:r>
    <w:r w:rsidRPr="005A6F52">
      <w:rPr>
        <w:b/>
        <w:color w:val="003E6C"/>
        <w:sz w:val="36"/>
        <w:szCs w:val="36"/>
      </w:rPr>
      <w:fldChar w:fldCharType="end"/>
    </w:r>
    <w:r w:rsidRPr="005A6F52">
      <w:rPr>
        <w:color w:val="003E6C"/>
        <w:sz w:val="36"/>
        <w:szCs w:val="36"/>
      </w:rPr>
      <w:t xml:space="preserve"> of </w:t>
    </w:r>
    <w:r w:rsidRPr="005A6F52">
      <w:rPr>
        <w:b/>
        <w:color w:val="003E6C"/>
        <w:sz w:val="36"/>
        <w:szCs w:val="36"/>
      </w:rPr>
      <w:fldChar w:fldCharType="begin"/>
    </w:r>
    <w:r w:rsidRPr="005A6F52">
      <w:rPr>
        <w:b/>
        <w:color w:val="003E6C"/>
        <w:sz w:val="36"/>
        <w:szCs w:val="36"/>
      </w:rPr>
      <w:instrText xml:space="preserve"> NUMPAGES  </w:instrText>
    </w:r>
    <w:r w:rsidRPr="005A6F52">
      <w:rPr>
        <w:b/>
        <w:color w:val="003E6C"/>
        <w:sz w:val="36"/>
        <w:szCs w:val="36"/>
      </w:rPr>
      <w:fldChar w:fldCharType="separate"/>
    </w:r>
    <w:r>
      <w:rPr>
        <w:b/>
        <w:noProof/>
        <w:color w:val="003E6C"/>
        <w:sz w:val="36"/>
        <w:szCs w:val="36"/>
      </w:rPr>
      <w:t>9</w:t>
    </w:r>
    <w:r w:rsidRPr="005A6F52">
      <w:rPr>
        <w:b/>
        <w:color w:val="003E6C"/>
        <w:sz w:val="36"/>
        <w:szCs w:val="36"/>
      </w:rPr>
      <w:fldChar w:fldCharType="end"/>
    </w:r>
  </w:p>
  <w:p w:rsidR="006B46A2" w:rsidRDefault="006B46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6A2" w:rsidRDefault="006B46A2" w:rsidP="00D12201">
      <w:r>
        <w:separator/>
      </w:r>
    </w:p>
  </w:footnote>
  <w:footnote w:type="continuationSeparator" w:id="0">
    <w:p w:rsidR="006B46A2" w:rsidRDefault="006B46A2" w:rsidP="00D122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A21B1"/>
    <w:multiLevelType w:val="multilevel"/>
    <w:tmpl w:val="96D88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4A4124"/>
    <w:multiLevelType w:val="multilevel"/>
    <w:tmpl w:val="6B783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1C5EBA"/>
    <w:multiLevelType w:val="hybridMultilevel"/>
    <w:tmpl w:val="B7B4F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C05B01"/>
    <w:multiLevelType w:val="multilevel"/>
    <w:tmpl w:val="527E2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605A38"/>
    <w:multiLevelType w:val="hybridMultilevel"/>
    <w:tmpl w:val="B094A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7D1FDC"/>
    <w:multiLevelType w:val="multilevel"/>
    <w:tmpl w:val="F5C42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4A52"/>
    <w:rsid w:val="000017B5"/>
    <w:rsid w:val="000549AB"/>
    <w:rsid w:val="00084FD1"/>
    <w:rsid w:val="000A3BA1"/>
    <w:rsid w:val="000D29D3"/>
    <w:rsid w:val="000F7A8B"/>
    <w:rsid w:val="00120933"/>
    <w:rsid w:val="0027587C"/>
    <w:rsid w:val="002A0915"/>
    <w:rsid w:val="003B5CE2"/>
    <w:rsid w:val="003D3D2A"/>
    <w:rsid w:val="004C3CBA"/>
    <w:rsid w:val="004D34D8"/>
    <w:rsid w:val="004E5A00"/>
    <w:rsid w:val="005051B2"/>
    <w:rsid w:val="005068F3"/>
    <w:rsid w:val="00541571"/>
    <w:rsid w:val="005A6F52"/>
    <w:rsid w:val="005C1771"/>
    <w:rsid w:val="005C70D5"/>
    <w:rsid w:val="006B46A2"/>
    <w:rsid w:val="006C158B"/>
    <w:rsid w:val="006C4EA4"/>
    <w:rsid w:val="006F3EAE"/>
    <w:rsid w:val="007632E9"/>
    <w:rsid w:val="00795AFF"/>
    <w:rsid w:val="007F0D0D"/>
    <w:rsid w:val="00891FD5"/>
    <w:rsid w:val="008A7B26"/>
    <w:rsid w:val="008E5330"/>
    <w:rsid w:val="009218E0"/>
    <w:rsid w:val="00922D60"/>
    <w:rsid w:val="009356B4"/>
    <w:rsid w:val="00954A52"/>
    <w:rsid w:val="0098487C"/>
    <w:rsid w:val="009A2BC9"/>
    <w:rsid w:val="00A16B25"/>
    <w:rsid w:val="00AA2F05"/>
    <w:rsid w:val="00AB5044"/>
    <w:rsid w:val="00AE2879"/>
    <w:rsid w:val="00B12930"/>
    <w:rsid w:val="00B52DA3"/>
    <w:rsid w:val="00B84223"/>
    <w:rsid w:val="00B96ABF"/>
    <w:rsid w:val="00BB167C"/>
    <w:rsid w:val="00BD4A91"/>
    <w:rsid w:val="00D1101A"/>
    <w:rsid w:val="00D12201"/>
    <w:rsid w:val="00D81726"/>
    <w:rsid w:val="00DB4C0C"/>
    <w:rsid w:val="00DF7CCC"/>
    <w:rsid w:val="00E126DA"/>
    <w:rsid w:val="00EB63CF"/>
    <w:rsid w:val="00F07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1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ABF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8172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954A52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C177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C1771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C1771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81726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54A52"/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C1771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C1771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C1771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954A52"/>
    <w:rPr>
      <w:rFonts w:cs="Times New Roman"/>
    </w:rPr>
  </w:style>
  <w:style w:type="character" w:styleId="Hyperlink">
    <w:name w:val="Hyperlink"/>
    <w:basedOn w:val="DefaultParagraphFont"/>
    <w:uiPriority w:val="99"/>
    <w:rsid w:val="00954A52"/>
    <w:rPr>
      <w:rFonts w:cs="Times New Roman"/>
      <w:color w:val="0000FF"/>
      <w:u w:val="single"/>
    </w:rPr>
  </w:style>
  <w:style w:type="character" w:customStyle="1" w:styleId="ss-q-title">
    <w:name w:val="ss-q-title"/>
    <w:basedOn w:val="DefaultParagraphFont"/>
    <w:uiPriority w:val="99"/>
    <w:rsid w:val="00954A52"/>
    <w:rPr>
      <w:rFonts w:cs="Times New Roman"/>
    </w:rPr>
  </w:style>
  <w:style w:type="character" w:customStyle="1" w:styleId="ss-q-help">
    <w:name w:val="ss-q-help"/>
    <w:basedOn w:val="DefaultParagraphFont"/>
    <w:uiPriority w:val="99"/>
    <w:rsid w:val="00954A5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D34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34D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DF7C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D122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12201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D122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12201"/>
    <w:rPr>
      <w:rFonts w:cs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926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92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2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2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2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6928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926890">
              <w:marLeft w:val="0"/>
              <w:marRight w:val="0"/>
              <w:marTop w:val="0"/>
              <w:marBottom w:val="0"/>
              <w:divBdr>
                <w:top w:val="single" w:sz="2" w:space="0" w:color="AAAAAA"/>
                <w:left w:val="single" w:sz="12" w:space="0" w:color="AAAAAA"/>
                <w:bottom w:val="single" w:sz="2" w:space="0" w:color="AAAAAA"/>
                <w:right w:val="single" w:sz="12" w:space="0" w:color="AAAAAA"/>
              </w:divBdr>
              <w:divsChild>
                <w:div w:id="112492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92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6857">
                          <w:marLeft w:val="-24"/>
                          <w:marRight w:val="-24"/>
                          <w:marTop w:val="0"/>
                          <w:marBottom w:val="0"/>
                          <w:divBdr>
                            <w:top w:val="single" w:sz="12" w:space="0" w:color="666666"/>
                            <w:left w:val="none" w:sz="0" w:space="0" w:color="auto"/>
                            <w:bottom w:val="single" w:sz="12" w:space="0" w:color="666666"/>
                            <w:right w:val="none" w:sz="0" w:space="0" w:color="auto"/>
                          </w:divBdr>
                          <w:divsChild>
                            <w:div w:id="112492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926826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92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926899">
                                      <w:marLeft w:val="48"/>
                                      <w:marRight w:val="4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4926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926815">
                                          <w:marLeft w:val="48"/>
                                          <w:marRight w:val="48"/>
                                          <w:marTop w:val="48"/>
                                          <w:marBottom w:val="4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92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AAAAAA"/>
                                                <w:left w:val="single" w:sz="2" w:space="0" w:color="AAAAAA"/>
                                                <w:bottom w:val="single" w:sz="12" w:space="0" w:color="AAAAAA"/>
                                                <w:right w:val="single" w:sz="2" w:space="0" w:color="AAAAAA"/>
                                              </w:divBdr>
                                              <w:divsChild>
                                                <w:div w:id="1124926848">
                                                  <w:marLeft w:val="-24"/>
                                                  <w:marRight w:val="-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4" w:color="AAAAAA"/>
                                                    <w:left w:val="single" w:sz="12" w:space="5" w:color="AAAAAA"/>
                                                    <w:bottom w:val="single" w:sz="2" w:space="4" w:color="AAAAAA"/>
                                                    <w:right w:val="single" w:sz="12" w:space="5" w:color="AAAAAA"/>
                                                  </w:divBdr>
                                                  <w:divsChild>
                                                    <w:div w:id="1124926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4926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492688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492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92686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492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926906">
                          <w:marLeft w:val="-24"/>
                          <w:marRight w:val="-24"/>
                          <w:marTop w:val="0"/>
                          <w:marBottom w:val="0"/>
                          <w:divBdr>
                            <w:top w:val="single" w:sz="12" w:space="0" w:color="666666"/>
                            <w:left w:val="none" w:sz="0" w:space="0" w:color="auto"/>
                            <w:bottom w:val="single" w:sz="12" w:space="0" w:color="666666"/>
                            <w:right w:val="none" w:sz="0" w:space="0" w:color="auto"/>
                          </w:divBdr>
                          <w:divsChild>
                            <w:div w:id="112492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92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92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926845">
                                          <w:marLeft w:val="48"/>
                                          <w:marRight w:val="48"/>
                                          <w:marTop w:val="48"/>
                                          <w:marBottom w:val="4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92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AAAAAA"/>
                                                <w:left w:val="single" w:sz="2" w:space="0" w:color="AAAAAA"/>
                                                <w:bottom w:val="single" w:sz="12" w:space="0" w:color="AAAAAA"/>
                                                <w:right w:val="single" w:sz="2" w:space="0" w:color="AAAAAA"/>
                                              </w:divBdr>
                                              <w:divsChild>
                                                <w:div w:id="1124926916">
                                                  <w:marLeft w:val="-24"/>
                                                  <w:marRight w:val="-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4" w:color="AAAAAA"/>
                                                    <w:left w:val="single" w:sz="12" w:space="5" w:color="AAAAAA"/>
                                                    <w:bottom w:val="single" w:sz="2" w:space="4" w:color="AAAAAA"/>
                                                    <w:right w:val="single" w:sz="12" w:space="5" w:color="AAAAAA"/>
                                                  </w:divBdr>
                                                  <w:divsChild>
                                                    <w:div w:id="1124926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492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4926882">
                                      <w:marLeft w:val="48"/>
                                      <w:marRight w:val="4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926867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492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926923">
                          <w:marLeft w:val="-24"/>
                          <w:marRight w:val="-24"/>
                          <w:marTop w:val="0"/>
                          <w:marBottom w:val="0"/>
                          <w:divBdr>
                            <w:top w:val="single" w:sz="12" w:space="0" w:color="666666"/>
                            <w:left w:val="none" w:sz="0" w:space="0" w:color="auto"/>
                            <w:bottom w:val="single" w:sz="12" w:space="0" w:color="666666"/>
                            <w:right w:val="none" w:sz="0" w:space="0" w:color="auto"/>
                          </w:divBdr>
                          <w:divsChild>
                            <w:div w:id="112492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926821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92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92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926880">
                                          <w:marLeft w:val="48"/>
                                          <w:marRight w:val="48"/>
                                          <w:marTop w:val="48"/>
                                          <w:marBottom w:val="4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926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AAAAAA"/>
                                                <w:left w:val="single" w:sz="2" w:space="0" w:color="AAAAAA"/>
                                                <w:bottom w:val="single" w:sz="12" w:space="0" w:color="AAAAAA"/>
                                                <w:right w:val="single" w:sz="2" w:space="0" w:color="AAAAAA"/>
                                              </w:divBdr>
                                              <w:divsChild>
                                                <w:div w:id="1124926878">
                                                  <w:marLeft w:val="-24"/>
                                                  <w:marRight w:val="-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4" w:color="AAAAAA"/>
                                                    <w:left w:val="single" w:sz="12" w:space="5" w:color="AAAAAA"/>
                                                    <w:bottom w:val="single" w:sz="2" w:space="4" w:color="AAAAAA"/>
                                                    <w:right w:val="single" w:sz="12" w:space="5" w:color="AAAAAA"/>
                                                  </w:divBdr>
                                                  <w:divsChild>
                                                    <w:div w:id="1124926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4926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4926908">
                                      <w:marLeft w:val="48"/>
                                      <w:marRight w:val="4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492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92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BCC7D4"/>
                                <w:left w:val="single" w:sz="12" w:space="0" w:color="BCC7D4"/>
                                <w:bottom w:val="single" w:sz="12" w:space="0" w:color="BCC7D4"/>
                                <w:right w:val="single" w:sz="12" w:space="0" w:color="BCC7D4"/>
                              </w:divBdr>
                              <w:divsChild>
                                <w:div w:id="1124926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92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BCC7D4"/>
                                <w:left w:val="single" w:sz="12" w:space="0" w:color="BCC7D4"/>
                                <w:bottom w:val="single" w:sz="12" w:space="0" w:color="BCC7D4"/>
                                <w:right w:val="single" w:sz="12" w:space="0" w:color="BCC7D4"/>
                              </w:divBdr>
                              <w:divsChild>
                                <w:div w:id="112492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92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BCC7D4"/>
                                <w:left w:val="single" w:sz="12" w:space="0" w:color="BCC7D4"/>
                                <w:bottom w:val="single" w:sz="12" w:space="0" w:color="BCC7D4"/>
                                <w:right w:val="single" w:sz="12" w:space="0" w:color="BCC7D4"/>
                              </w:divBdr>
                              <w:divsChild>
                                <w:div w:id="112492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492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92691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492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9268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926912">
                          <w:marLeft w:val="-24"/>
                          <w:marRight w:val="-24"/>
                          <w:marTop w:val="0"/>
                          <w:marBottom w:val="0"/>
                          <w:divBdr>
                            <w:top w:val="single" w:sz="12" w:space="0" w:color="666666"/>
                            <w:left w:val="none" w:sz="0" w:space="0" w:color="auto"/>
                            <w:bottom w:val="single" w:sz="12" w:space="0" w:color="666666"/>
                            <w:right w:val="none" w:sz="0" w:space="0" w:color="auto"/>
                          </w:divBdr>
                          <w:divsChild>
                            <w:div w:id="112492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926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926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926892">
                                          <w:marLeft w:val="48"/>
                                          <w:marRight w:val="48"/>
                                          <w:marTop w:val="48"/>
                                          <w:marBottom w:val="4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926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AAAAAA"/>
                                                <w:left w:val="single" w:sz="2" w:space="0" w:color="AAAAAA"/>
                                                <w:bottom w:val="single" w:sz="12" w:space="0" w:color="AAAAAA"/>
                                                <w:right w:val="single" w:sz="2" w:space="0" w:color="AAAAAA"/>
                                              </w:divBdr>
                                              <w:divsChild>
                                                <w:div w:id="1124926886">
                                                  <w:marLeft w:val="-24"/>
                                                  <w:marRight w:val="-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4" w:color="AAAAAA"/>
                                                    <w:left w:val="single" w:sz="12" w:space="5" w:color="AAAAAA"/>
                                                    <w:bottom w:val="single" w:sz="2" w:space="4" w:color="AAAAAA"/>
                                                    <w:right w:val="single" w:sz="12" w:space="5" w:color="AAAAAA"/>
                                                  </w:divBdr>
                                                  <w:divsChild>
                                                    <w:div w:id="1124926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4926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4926910">
                                      <w:marLeft w:val="48"/>
                                      <w:marRight w:val="4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926911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49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926872">
                          <w:marLeft w:val="-24"/>
                          <w:marRight w:val="-24"/>
                          <w:marTop w:val="0"/>
                          <w:marBottom w:val="0"/>
                          <w:divBdr>
                            <w:top w:val="single" w:sz="12" w:space="0" w:color="666666"/>
                            <w:left w:val="none" w:sz="0" w:space="0" w:color="auto"/>
                            <w:bottom w:val="single" w:sz="12" w:space="0" w:color="666666"/>
                            <w:right w:val="none" w:sz="0" w:space="0" w:color="auto"/>
                          </w:divBdr>
                          <w:divsChild>
                            <w:div w:id="112492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92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926819">
                                      <w:marLeft w:val="48"/>
                                      <w:marRight w:val="4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492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926861">
                                          <w:marLeft w:val="48"/>
                                          <w:marRight w:val="48"/>
                                          <w:marTop w:val="48"/>
                                          <w:marBottom w:val="4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92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AAAAAA"/>
                                                <w:left w:val="single" w:sz="2" w:space="0" w:color="AAAAAA"/>
                                                <w:bottom w:val="single" w:sz="12" w:space="0" w:color="AAAAAA"/>
                                                <w:right w:val="single" w:sz="2" w:space="0" w:color="AAAAAA"/>
                                              </w:divBdr>
                                              <w:divsChild>
                                                <w:div w:id="1124926870">
                                                  <w:marLeft w:val="-24"/>
                                                  <w:marRight w:val="-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4" w:color="AAAAAA"/>
                                                    <w:left w:val="single" w:sz="12" w:space="5" w:color="AAAAAA"/>
                                                    <w:bottom w:val="single" w:sz="2" w:space="4" w:color="AAAAAA"/>
                                                    <w:right w:val="single" w:sz="12" w:space="5" w:color="AAAAAA"/>
                                                  </w:divBdr>
                                                  <w:divsChild>
                                                    <w:div w:id="1124926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4926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4926863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492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92688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492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492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9269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2492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92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926913">
                  <w:marLeft w:val="-24"/>
                  <w:marRight w:val="-2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666666"/>
                    <w:right w:val="none" w:sz="0" w:space="0" w:color="auto"/>
                  </w:divBdr>
                  <w:divsChild>
                    <w:div w:id="112492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atterwales.org.u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file:///F:\DATA\Admin\DChegwen\GraphicsCHANGE\Picture%20Bank%20(D)\hi\gifs_of_the_image_bank\police_other_professionals.gif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0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file:///F:\DATA\Admin\DChegwen\GraphicsCHANGE\Picture%20Bank%20(D)\hi\gifs_of_the_image_bank\wages.gif" TargetMode="External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file:///F:\DATA\Admin\DChegwen\GraphicsCHANGE\Picture%20Bank%20(D)\hi\gifs_of_the_image_bank\living_in_hospital.gif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2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file:///F:\DATA\Admin\DChegwen\GraphicsCHANGE\Picture%20Bank%20(D)\hi\gifs_of_the_image_bank\research.gif" TargetMode="External"/><Relationship Id="rId36" Type="http://schemas.openxmlformats.org/officeDocument/2006/relationships/image" Target="media/image21.jpeg"/><Relationship Id="rId10" Type="http://schemas.openxmlformats.org/officeDocument/2006/relationships/image" Target="file:///F:\DATA\Admin\DChegwen\GraphicsCHANGE\Picture%20Bank%20(D)\hi\gifs_of_the_image_bank\student_interpreter.gif" TargetMode="External"/><Relationship Id="rId19" Type="http://schemas.openxmlformats.org/officeDocument/2006/relationships/image" Target="media/image10.png"/><Relationship Id="rId31" Type="http://schemas.openxmlformats.org/officeDocument/2006/relationships/image" Target="file:///F:\DATA\Admin\DChegwen\GraphicsCHANGE\Picture%20Bank%20(D)\hi\gifs_of_the_image_bank\equal_rights_disabled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file:///F:\DATA\Admin\DChegwen\GraphicsCHANGE\Picture%20Bank%20(D)\hi\gifs_of_the_image_bank\making_decisions.gif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yperlink" Target="http://www.imatterwales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9</Pages>
  <Words>515</Words>
  <Characters>2937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</dc:creator>
  <cp:keywords/>
  <dc:description/>
  <cp:lastModifiedBy>Jan</cp:lastModifiedBy>
  <cp:revision>2</cp:revision>
  <cp:lastPrinted>2013-01-02T17:00:00Z</cp:lastPrinted>
  <dcterms:created xsi:type="dcterms:W3CDTF">2013-01-29T17:52:00Z</dcterms:created>
  <dcterms:modified xsi:type="dcterms:W3CDTF">2013-01-29T17:52:00Z</dcterms:modified>
</cp:coreProperties>
</file>